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666" w:rsidRPr="00000A08" w:rsidRDefault="00914666" w:rsidP="00406FE1">
      <w:pPr>
        <w:jc w:val="center"/>
        <w:rPr>
          <w:b/>
        </w:rPr>
      </w:pPr>
      <w:r w:rsidRPr="00000A08">
        <w:rPr>
          <w:b/>
        </w:rPr>
        <w:t>МБОУ Дединовская школа – интернат среднего (полного) общего образования</w:t>
      </w:r>
      <w:r>
        <w:rPr>
          <w:b/>
        </w:rPr>
        <w:t xml:space="preserve"> с.Дединово, Луховицкий район, Московская область</w:t>
      </w:r>
    </w:p>
    <w:p w:rsidR="00914666" w:rsidRDefault="00914666" w:rsidP="00406FE1">
      <w:pPr>
        <w:rPr>
          <w:sz w:val="28"/>
          <w:szCs w:val="28"/>
        </w:rPr>
      </w:pPr>
    </w:p>
    <w:p w:rsidR="00914666" w:rsidRDefault="00914666" w:rsidP="00406FE1">
      <w:pPr>
        <w:rPr>
          <w:sz w:val="28"/>
          <w:szCs w:val="28"/>
        </w:rPr>
      </w:pPr>
    </w:p>
    <w:p w:rsidR="00914666" w:rsidRDefault="00914666" w:rsidP="00406FE1">
      <w:pPr>
        <w:rPr>
          <w:sz w:val="28"/>
          <w:szCs w:val="28"/>
        </w:rPr>
      </w:pPr>
    </w:p>
    <w:p w:rsidR="00914666" w:rsidRDefault="00914666" w:rsidP="00406FE1">
      <w:pPr>
        <w:rPr>
          <w:sz w:val="28"/>
          <w:szCs w:val="28"/>
        </w:rPr>
      </w:pPr>
    </w:p>
    <w:p w:rsidR="00914666" w:rsidRDefault="00914666" w:rsidP="00406FE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«УТВЕРЖДАЮ»                                             «СОГЛАСОВАНО»</w:t>
      </w:r>
    </w:p>
    <w:p w:rsidR="00914666" w:rsidRDefault="00914666" w:rsidP="00406FE1">
      <w:r w:rsidRPr="00000A08">
        <w:t>Директор МБОУ Дединовская</w:t>
      </w:r>
      <w:r>
        <w:rPr>
          <w:sz w:val="28"/>
          <w:szCs w:val="28"/>
        </w:rPr>
        <w:t xml:space="preserve">  </w:t>
      </w:r>
      <w:r w:rsidRPr="00000A08">
        <w:t>школа – интернат</w:t>
      </w:r>
      <w:r>
        <w:t xml:space="preserve">                         </w:t>
      </w:r>
      <w:r w:rsidRPr="00000A08">
        <w:t>Зам.директора</w:t>
      </w:r>
      <w:r>
        <w:t xml:space="preserve"> по УВР</w:t>
      </w:r>
    </w:p>
    <w:p w:rsidR="00914666" w:rsidRPr="00000A08" w:rsidRDefault="00914666" w:rsidP="00406FE1">
      <w:r>
        <w:t xml:space="preserve">        </w:t>
      </w:r>
      <w:r w:rsidRPr="00000A08">
        <w:t>среднего (полного) общего образования</w:t>
      </w:r>
      <w:r w:rsidRPr="00000A0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_____________</w:t>
      </w:r>
      <w:r>
        <w:t>Федичкина Е.Н.</w:t>
      </w:r>
      <w:r>
        <w:rPr>
          <w:sz w:val="28"/>
          <w:szCs w:val="28"/>
        </w:rPr>
        <w:t xml:space="preserve">     </w:t>
      </w:r>
    </w:p>
    <w:p w:rsidR="00914666" w:rsidRPr="0069469B" w:rsidRDefault="00914666" w:rsidP="00406FE1">
      <w:r>
        <w:rPr>
          <w:sz w:val="28"/>
          <w:szCs w:val="28"/>
        </w:rPr>
        <w:t xml:space="preserve"> _________________</w:t>
      </w:r>
      <w:r w:rsidRPr="0069469B">
        <w:t xml:space="preserve">Кочетков С.А.                        </w:t>
      </w:r>
    </w:p>
    <w:p w:rsidR="00914666" w:rsidRPr="0069469B" w:rsidRDefault="00914666" w:rsidP="00406FE1">
      <w:r w:rsidRPr="0069469B">
        <w:t xml:space="preserve">«______ »______________2013год                           </w:t>
      </w:r>
      <w:r>
        <w:t xml:space="preserve">          </w:t>
      </w:r>
      <w:r w:rsidRPr="0069469B">
        <w:t xml:space="preserve"> «__</w:t>
      </w:r>
      <w:r>
        <w:t>___</w:t>
      </w:r>
      <w:r w:rsidRPr="0069469B">
        <w:t>_ »____</w:t>
      </w:r>
      <w:r>
        <w:t>__________2013год</w:t>
      </w:r>
    </w:p>
    <w:p w:rsidR="00914666" w:rsidRDefault="00914666" w:rsidP="00406FE1">
      <w:pPr>
        <w:rPr>
          <w:sz w:val="28"/>
          <w:szCs w:val="28"/>
        </w:rPr>
      </w:pPr>
    </w:p>
    <w:p w:rsidR="00914666" w:rsidRDefault="00914666" w:rsidP="00406FE1">
      <w:pPr>
        <w:rPr>
          <w:sz w:val="28"/>
          <w:szCs w:val="28"/>
        </w:rPr>
      </w:pPr>
    </w:p>
    <w:p w:rsidR="00914666" w:rsidRDefault="00914666" w:rsidP="00406FE1">
      <w:pPr>
        <w:rPr>
          <w:sz w:val="28"/>
          <w:szCs w:val="28"/>
        </w:rPr>
      </w:pPr>
    </w:p>
    <w:p w:rsidR="00914666" w:rsidRDefault="00914666" w:rsidP="00406FE1">
      <w:pPr>
        <w:rPr>
          <w:sz w:val="28"/>
          <w:szCs w:val="28"/>
        </w:rPr>
      </w:pPr>
    </w:p>
    <w:p w:rsidR="00914666" w:rsidRDefault="00914666" w:rsidP="00406FE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914666" w:rsidRDefault="00914666" w:rsidP="00406FE1">
      <w:pPr>
        <w:rPr>
          <w:sz w:val="28"/>
          <w:szCs w:val="28"/>
        </w:rPr>
      </w:pPr>
    </w:p>
    <w:p w:rsidR="00914666" w:rsidRDefault="00914666" w:rsidP="00406FE1"/>
    <w:p w:rsidR="00914666" w:rsidRDefault="00914666" w:rsidP="00406FE1"/>
    <w:p w:rsidR="00914666" w:rsidRDefault="00914666" w:rsidP="00406FE1"/>
    <w:p w:rsidR="00914666" w:rsidRDefault="00914666" w:rsidP="00406FE1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 по физике</w:t>
      </w:r>
    </w:p>
    <w:p w:rsidR="00914666" w:rsidRPr="0069469B" w:rsidRDefault="00914666" w:rsidP="00406FE1">
      <w:pPr>
        <w:spacing w:line="480" w:lineRule="auto"/>
        <w:jc w:val="center"/>
        <w:rPr>
          <w:sz w:val="28"/>
          <w:szCs w:val="28"/>
        </w:rPr>
      </w:pPr>
      <w:r w:rsidRPr="0069469B">
        <w:rPr>
          <w:sz w:val="28"/>
          <w:szCs w:val="28"/>
        </w:rPr>
        <w:t>(базовый уровень)</w:t>
      </w:r>
    </w:p>
    <w:p w:rsidR="00914666" w:rsidRDefault="00914666" w:rsidP="00406FE1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10 класс</w:t>
      </w:r>
    </w:p>
    <w:p w:rsidR="00914666" w:rsidRDefault="00914666" w:rsidP="00406FE1">
      <w:pPr>
        <w:jc w:val="center"/>
        <w:rPr>
          <w:sz w:val="52"/>
          <w:szCs w:val="52"/>
        </w:rPr>
      </w:pPr>
    </w:p>
    <w:p w:rsidR="00914666" w:rsidRPr="0069469B" w:rsidRDefault="00914666" w:rsidP="00406FE1">
      <w:pPr>
        <w:jc w:val="center"/>
        <w:rPr>
          <w:sz w:val="52"/>
          <w:szCs w:val="52"/>
        </w:rPr>
      </w:pPr>
    </w:p>
    <w:p w:rsidR="00914666" w:rsidRDefault="00914666" w:rsidP="00406FE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Составитель:               Соломченко Ирина Витальевна</w:t>
      </w:r>
    </w:p>
    <w:p w:rsidR="00914666" w:rsidRPr="0069469B" w:rsidRDefault="00914666" w:rsidP="00406FE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учитель физики</w:t>
      </w:r>
    </w:p>
    <w:p w:rsidR="00914666" w:rsidRDefault="00914666" w:rsidP="00406FE1">
      <w:pPr>
        <w:jc w:val="center"/>
        <w:rPr>
          <w:i/>
          <w:sz w:val="48"/>
          <w:szCs w:val="48"/>
        </w:rPr>
      </w:pPr>
    </w:p>
    <w:p w:rsidR="00914666" w:rsidRDefault="00914666" w:rsidP="00406FE1">
      <w:pPr>
        <w:jc w:val="center"/>
        <w:rPr>
          <w:sz w:val="28"/>
          <w:szCs w:val="28"/>
        </w:rPr>
      </w:pPr>
    </w:p>
    <w:p w:rsidR="00914666" w:rsidRDefault="00914666" w:rsidP="00406FE1">
      <w:pPr>
        <w:jc w:val="center"/>
        <w:rPr>
          <w:sz w:val="28"/>
          <w:szCs w:val="28"/>
        </w:rPr>
      </w:pPr>
    </w:p>
    <w:p w:rsidR="00914666" w:rsidRDefault="00914666" w:rsidP="00406FE1">
      <w:pPr>
        <w:jc w:val="center"/>
        <w:rPr>
          <w:sz w:val="28"/>
          <w:szCs w:val="28"/>
        </w:rPr>
      </w:pPr>
    </w:p>
    <w:p w:rsidR="00914666" w:rsidRDefault="00914666" w:rsidP="00406FE1">
      <w:pPr>
        <w:jc w:val="center"/>
        <w:rPr>
          <w:sz w:val="28"/>
          <w:szCs w:val="28"/>
        </w:rPr>
      </w:pPr>
    </w:p>
    <w:p w:rsidR="00914666" w:rsidRDefault="00914666" w:rsidP="00406FE1">
      <w:pPr>
        <w:jc w:val="center"/>
        <w:rPr>
          <w:sz w:val="28"/>
          <w:szCs w:val="28"/>
        </w:rPr>
      </w:pPr>
    </w:p>
    <w:p w:rsidR="00914666" w:rsidRDefault="00914666" w:rsidP="00406FE1">
      <w:pPr>
        <w:jc w:val="center"/>
        <w:rPr>
          <w:sz w:val="28"/>
          <w:szCs w:val="28"/>
        </w:rPr>
      </w:pPr>
    </w:p>
    <w:p w:rsidR="00914666" w:rsidRDefault="00914666" w:rsidP="00406FE1">
      <w:pPr>
        <w:jc w:val="center"/>
        <w:rPr>
          <w:sz w:val="28"/>
          <w:szCs w:val="28"/>
        </w:rPr>
      </w:pPr>
    </w:p>
    <w:p w:rsidR="00914666" w:rsidRDefault="00914666" w:rsidP="00406FE1">
      <w:pPr>
        <w:jc w:val="center"/>
        <w:rPr>
          <w:sz w:val="28"/>
          <w:szCs w:val="28"/>
        </w:rPr>
      </w:pPr>
    </w:p>
    <w:p w:rsidR="00914666" w:rsidRDefault="00914666" w:rsidP="00406FE1">
      <w:pPr>
        <w:jc w:val="center"/>
        <w:rPr>
          <w:sz w:val="28"/>
          <w:szCs w:val="28"/>
        </w:rPr>
      </w:pPr>
    </w:p>
    <w:p w:rsidR="00914666" w:rsidRDefault="00914666" w:rsidP="00406FE1">
      <w:pPr>
        <w:jc w:val="center"/>
        <w:rPr>
          <w:sz w:val="28"/>
          <w:szCs w:val="28"/>
        </w:rPr>
      </w:pPr>
    </w:p>
    <w:p w:rsidR="00914666" w:rsidRDefault="00914666" w:rsidP="00406FE1">
      <w:pPr>
        <w:jc w:val="center"/>
        <w:rPr>
          <w:sz w:val="28"/>
          <w:szCs w:val="28"/>
        </w:rPr>
      </w:pPr>
    </w:p>
    <w:p w:rsidR="00914666" w:rsidRPr="0069469B" w:rsidRDefault="00914666" w:rsidP="00406FE1">
      <w:pPr>
        <w:jc w:val="center"/>
      </w:pPr>
      <w:smartTag w:uri="urn:schemas-microsoft-com:office:smarttags" w:element="metricconverter">
        <w:smartTagPr>
          <w:attr w:name="ProductID" w:val="2013 г"/>
        </w:smartTagPr>
        <w:r w:rsidRPr="0069469B">
          <w:rPr>
            <w:sz w:val="28"/>
            <w:szCs w:val="28"/>
          </w:rPr>
          <w:t>2013 г</w:t>
        </w:r>
      </w:smartTag>
      <w:r w:rsidRPr="0069469B">
        <w:rPr>
          <w:sz w:val="28"/>
          <w:szCs w:val="28"/>
        </w:rPr>
        <w:t>.</w:t>
      </w:r>
    </w:p>
    <w:p w:rsidR="00914666" w:rsidRPr="00474FA7" w:rsidRDefault="00914666" w:rsidP="00406FE1">
      <w:pPr>
        <w:spacing w:line="360" w:lineRule="auto"/>
        <w:jc w:val="center"/>
        <w:rPr>
          <w:b/>
          <w:sz w:val="28"/>
          <w:szCs w:val="28"/>
        </w:rPr>
      </w:pPr>
      <w:r w:rsidRPr="00474FA7">
        <w:rPr>
          <w:b/>
          <w:sz w:val="28"/>
          <w:szCs w:val="28"/>
        </w:rPr>
        <w:t>Рабочая программа по курсу «Физика»</w:t>
      </w:r>
    </w:p>
    <w:p w:rsidR="00914666" w:rsidRPr="00474FA7" w:rsidRDefault="00914666" w:rsidP="00406FE1">
      <w:pPr>
        <w:spacing w:line="360" w:lineRule="auto"/>
        <w:jc w:val="center"/>
        <w:rPr>
          <w:b/>
          <w:sz w:val="28"/>
          <w:szCs w:val="28"/>
        </w:rPr>
      </w:pPr>
      <w:r w:rsidRPr="00474FA7">
        <w:rPr>
          <w:b/>
          <w:sz w:val="28"/>
          <w:szCs w:val="28"/>
        </w:rPr>
        <w:t>на 2013/14 учебный год</w:t>
      </w:r>
    </w:p>
    <w:p w:rsidR="00914666" w:rsidRPr="00F80495" w:rsidRDefault="00914666" w:rsidP="00406FE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класс (105 часов</w:t>
      </w:r>
      <w:r w:rsidRPr="00474FA7">
        <w:rPr>
          <w:b/>
          <w:sz w:val="28"/>
          <w:szCs w:val="28"/>
        </w:rPr>
        <w:t xml:space="preserve"> в год</w:t>
      </w:r>
      <w:r>
        <w:rPr>
          <w:b/>
          <w:sz w:val="28"/>
          <w:szCs w:val="28"/>
        </w:rPr>
        <w:t>, 3 часа в неделю</w:t>
      </w:r>
      <w:r w:rsidRPr="00474FA7">
        <w:rPr>
          <w:b/>
          <w:sz w:val="28"/>
          <w:szCs w:val="28"/>
        </w:rPr>
        <w:t>)</w:t>
      </w:r>
    </w:p>
    <w:p w:rsidR="00914666" w:rsidRDefault="00914666" w:rsidP="00406FE1">
      <w:pPr>
        <w:spacing w:line="360" w:lineRule="auto"/>
        <w:jc w:val="center"/>
        <w:rPr>
          <w:sz w:val="28"/>
          <w:szCs w:val="28"/>
        </w:rPr>
      </w:pPr>
      <w:r w:rsidRPr="00D861A2">
        <w:rPr>
          <w:sz w:val="28"/>
          <w:szCs w:val="28"/>
        </w:rPr>
        <w:t>ПОЯСНИТЕЛЬНАЯ ЗАПИСКА</w:t>
      </w:r>
    </w:p>
    <w:p w:rsidR="00914666" w:rsidRPr="00474FA7" w:rsidRDefault="00914666" w:rsidP="00F11552">
      <w:pPr>
        <w:shd w:val="clear" w:color="auto" w:fill="FFFFFF"/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F11552">
        <w:rPr>
          <w:sz w:val="28"/>
          <w:szCs w:val="28"/>
        </w:rPr>
        <w:t xml:space="preserve">     </w:t>
      </w:r>
      <w:r w:rsidRPr="00474FA7">
        <w:rPr>
          <w:sz w:val="28"/>
          <w:szCs w:val="28"/>
        </w:rPr>
        <w:t>Рабочая программа по физике составлена на основе федерального компонента Государственного стандарта среднего (полного) общего образования</w:t>
      </w:r>
      <w:r w:rsidRPr="00F11552">
        <w:rPr>
          <w:rFonts w:ascii="Verdana" w:hAnsi="Verdana"/>
          <w:b/>
          <w:bCs/>
          <w:i/>
          <w:iCs/>
          <w:color w:val="000000"/>
          <w:sz w:val="18"/>
          <w:szCs w:val="18"/>
        </w:rPr>
        <w:t xml:space="preserve"> </w:t>
      </w:r>
      <w:r w:rsidRPr="00F11552">
        <w:rPr>
          <w:bCs/>
          <w:iCs/>
          <w:color w:val="000000"/>
          <w:sz w:val="28"/>
          <w:szCs w:val="28"/>
        </w:rPr>
        <w:t>и на основе «Примерной программы основного общего образования по физике. 10-11 классы» под редакцией В.А. Орлова, О.Ф. Кабардина, В.А. Коровина и др., авторской программы «Физика.10-11 классы» под редакцией  В.С.Данюшенкова, О.В. Коршуновой для 10-11 классов общеобразовательных учреждений</w:t>
      </w:r>
      <w:r>
        <w:rPr>
          <w:bCs/>
          <w:iCs/>
          <w:color w:val="000000"/>
          <w:sz w:val="28"/>
          <w:szCs w:val="28"/>
        </w:rPr>
        <w:t xml:space="preserve">, </w:t>
      </w:r>
      <w:r w:rsidRPr="00F11552">
        <w:rPr>
          <w:bCs/>
          <w:iCs/>
          <w:color w:val="000000"/>
          <w:sz w:val="28"/>
          <w:szCs w:val="28"/>
        </w:rPr>
        <w:t xml:space="preserve"> издание</w:t>
      </w:r>
      <w:r>
        <w:rPr>
          <w:bCs/>
          <w:iCs/>
          <w:color w:val="000000"/>
          <w:sz w:val="28"/>
          <w:szCs w:val="28"/>
        </w:rPr>
        <w:t xml:space="preserve"> </w:t>
      </w:r>
      <w:r w:rsidRPr="00F11552">
        <w:rPr>
          <w:bCs/>
          <w:iCs/>
          <w:color w:val="000000"/>
          <w:sz w:val="28"/>
          <w:szCs w:val="28"/>
        </w:rPr>
        <w:t>-</w:t>
      </w:r>
      <w:r>
        <w:rPr>
          <w:bCs/>
          <w:iCs/>
          <w:color w:val="000000"/>
          <w:sz w:val="28"/>
          <w:szCs w:val="28"/>
        </w:rPr>
        <w:t xml:space="preserve"> М: Просве</w:t>
      </w:r>
      <w:r w:rsidRPr="00F11552">
        <w:rPr>
          <w:bCs/>
          <w:iCs/>
          <w:color w:val="000000"/>
          <w:sz w:val="28"/>
          <w:szCs w:val="28"/>
        </w:rPr>
        <w:t>щение, 2007г</w:t>
      </w:r>
      <w:r w:rsidRPr="00474FA7">
        <w:rPr>
          <w:sz w:val="28"/>
          <w:szCs w:val="28"/>
        </w:rPr>
        <w:t>.</w:t>
      </w:r>
      <w:r w:rsidRPr="00F11552">
        <w:rPr>
          <w:sz w:val="28"/>
          <w:szCs w:val="28"/>
        </w:rPr>
        <w:t xml:space="preserve"> </w:t>
      </w:r>
      <w:r w:rsidRPr="00474FA7">
        <w:rPr>
          <w:sz w:val="28"/>
          <w:szCs w:val="28"/>
        </w:rPr>
        <w:t xml:space="preserve"> Данная программа рассчитана на изуче</w:t>
      </w:r>
      <w:r>
        <w:rPr>
          <w:sz w:val="28"/>
          <w:szCs w:val="28"/>
        </w:rPr>
        <w:t>ние курса «Физика» в течение 105 часов в 10</w:t>
      </w:r>
      <w:r w:rsidRPr="00474FA7">
        <w:rPr>
          <w:sz w:val="28"/>
          <w:szCs w:val="28"/>
        </w:rPr>
        <w:t xml:space="preserve"> классе</w:t>
      </w:r>
      <w:r>
        <w:rPr>
          <w:sz w:val="28"/>
          <w:szCs w:val="28"/>
        </w:rPr>
        <w:t xml:space="preserve"> </w:t>
      </w:r>
      <w:r w:rsidRPr="00474FA7">
        <w:rPr>
          <w:sz w:val="28"/>
          <w:szCs w:val="28"/>
        </w:rPr>
        <w:t xml:space="preserve">(3 </w:t>
      </w:r>
      <w:r>
        <w:rPr>
          <w:sz w:val="28"/>
          <w:szCs w:val="28"/>
        </w:rPr>
        <w:t>часа в неделю</w:t>
      </w:r>
      <w:r w:rsidRPr="00474FA7">
        <w:rPr>
          <w:sz w:val="28"/>
          <w:szCs w:val="28"/>
        </w:rPr>
        <w:t>).</w:t>
      </w:r>
      <w:r>
        <w:rPr>
          <w:sz w:val="28"/>
          <w:szCs w:val="28"/>
        </w:rPr>
        <w:t xml:space="preserve"> Изучение курса физики в 10 классе осуществляется по учебнику Громова С.В.</w:t>
      </w:r>
      <w:r w:rsidRPr="00474FA7">
        <w:rPr>
          <w:sz w:val="28"/>
          <w:szCs w:val="28"/>
        </w:rPr>
        <w:t xml:space="preserve"> </w:t>
      </w:r>
    </w:p>
    <w:p w:rsidR="00914666" w:rsidRPr="00BC539B" w:rsidRDefault="00914666" w:rsidP="00406FE1">
      <w:pPr>
        <w:spacing w:line="360" w:lineRule="auto"/>
        <w:jc w:val="both"/>
        <w:rPr>
          <w:i/>
          <w:sz w:val="28"/>
          <w:szCs w:val="28"/>
        </w:rPr>
      </w:pPr>
      <w:r w:rsidRPr="00BC539B">
        <w:rPr>
          <w:sz w:val="28"/>
          <w:szCs w:val="28"/>
        </w:rPr>
        <w:t xml:space="preserve">     </w:t>
      </w:r>
      <w:r w:rsidRPr="00BC539B">
        <w:rPr>
          <w:i/>
          <w:sz w:val="28"/>
          <w:szCs w:val="28"/>
        </w:rPr>
        <w:t>Изучение физики в старшей школе на базовом уровне направлено на достижение следующих целей:</w:t>
      </w:r>
    </w:p>
    <w:p w:rsidR="00914666" w:rsidRPr="00BC539B" w:rsidRDefault="00914666" w:rsidP="00406FE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C539B">
        <w:rPr>
          <w:rFonts w:ascii="Times New Roman" w:hAnsi="Times New Roman"/>
          <w:sz w:val="28"/>
          <w:szCs w:val="28"/>
        </w:rPr>
        <w:t xml:space="preserve"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914666" w:rsidRPr="00BC539B" w:rsidRDefault="00914666" w:rsidP="00406FE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C539B">
        <w:rPr>
          <w:rFonts w:ascii="Times New Roman" w:hAnsi="Times New Roman"/>
          <w:sz w:val="28"/>
          <w:szCs w:val="28"/>
        </w:rPr>
        <w:t xml:space="preserve">овладение умениями 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</w:t>
      </w:r>
    </w:p>
    <w:p w:rsidR="00914666" w:rsidRPr="00BC539B" w:rsidRDefault="00914666" w:rsidP="00406FE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C539B">
        <w:rPr>
          <w:rFonts w:ascii="Times New Roman" w:hAnsi="Times New Roman"/>
          <w:sz w:val="28"/>
          <w:szCs w:val="28"/>
        </w:rPr>
        <w:t xml:space="preserve">развитие 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информации, в том числе средств современных информационных технологий; формирование умений оценивать достоверность естественнонаучной информации; </w:t>
      </w:r>
    </w:p>
    <w:p w:rsidR="00914666" w:rsidRPr="00BC539B" w:rsidRDefault="00914666" w:rsidP="00406FE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C539B">
        <w:rPr>
          <w:rFonts w:ascii="Times New Roman" w:hAnsi="Times New Roman"/>
          <w:sz w:val="28"/>
          <w:szCs w:val="28"/>
        </w:rPr>
        <w:t xml:space="preserve">воспитание 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914666" w:rsidRPr="00BC539B" w:rsidRDefault="00914666" w:rsidP="00406FE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C539B">
        <w:rPr>
          <w:rFonts w:ascii="Times New Roman" w:hAnsi="Times New Roman"/>
          <w:sz w:val="28"/>
          <w:szCs w:val="28"/>
        </w:rPr>
        <w:t xml:space="preserve">использование приобретенных знаний и умений для решения практических задач повседневной жизни, обеспечения безопасности собственной жизни. 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</w:p>
    <w:p w:rsidR="00914666" w:rsidRDefault="00914666" w:rsidP="00406FE1">
      <w:pPr>
        <w:spacing w:line="360" w:lineRule="auto"/>
        <w:jc w:val="both"/>
        <w:rPr>
          <w:sz w:val="28"/>
          <w:szCs w:val="28"/>
          <w:lang w:val="en-US"/>
        </w:rPr>
      </w:pPr>
      <w:r w:rsidRPr="00BC539B">
        <w:rPr>
          <w:sz w:val="28"/>
          <w:szCs w:val="28"/>
        </w:rPr>
        <w:t xml:space="preserve">     </w:t>
      </w:r>
      <w:r>
        <w:rPr>
          <w:i/>
          <w:sz w:val="28"/>
          <w:szCs w:val="28"/>
        </w:rPr>
        <w:t>Изучение курса физики в 10 классе</w:t>
      </w:r>
      <w:r w:rsidRPr="00BC539B">
        <w:rPr>
          <w:i/>
          <w:sz w:val="28"/>
          <w:szCs w:val="28"/>
        </w:rPr>
        <w:t xml:space="preserve"> структурировано на основе физических теорий следующим образом:</w:t>
      </w:r>
      <w:r w:rsidRPr="00BC539B">
        <w:rPr>
          <w:sz w:val="28"/>
          <w:szCs w:val="28"/>
        </w:rPr>
        <w:t xml:space="preserve"> механика, электродинамика</w:t>
      </w:r>
      <w:r>
        <w:rPr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</w:t>
      </w:r>
      <w:r w:rsidRPr="00406FE1">
        <w:rPr>
          <w:sz w:val="28"/>
          <w:szCs w:val="28"/>
        </w:rPr>
        <w:t>элементы астрофизики.</w:t>
      </w:r>
    </w:p>
    <w:p w:rsidR="00914666" w:rsidRPr="002C1163" w:rsidRDefault="00914666" w:rsidP="00406FE1">
      <w:pPr>
        <w:spacing w:line="360" w:lineRule="auto"/>
        <w:jc w:val="both"/>
        <w:rPr>
          <w:sz w:val="28"/>
          <w:szCs w:val="28"/>
          <w:lang w:val="en-US"/>
        </w:rPr>
      </w:pPr>
    </w:p>
    <w:p w:rsidR="00914666" w:rsidRPr="00BC539B" w:rsidRDefault="00914666" w:rsidP="00406FE1">
      <w:pPr>
        <w:spacing w:line="360" w:lineRule="auto"/>
        <w:jc w:val="center"/>
        <w:rPr>
          <w:b/>
          <w:sz w:val="28"/>
          <w:szCs w:val="28"/>
        </w:rPr>
      </w:pPr>
      <w:r w:rsidRPr="00BC539B">
        <w:rPr>
          <w:b/>
          <w:sz w:val="28"/>
          <w:szCs w:val="28"/>
        </w:rPr>
        <w:t>Обязательный минимум содержания основных образовательных программ.</w:t>
      </w:r>
    </w:p>
    <w:p w:rsidR="00914666" w:rsidRPr="00BC539B" w:rsidRDefault="00914666" w:rsidP="00406FE1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C539B">
        <w:rPr>
          <w:b/>
          <w:i/>
          <w:sz w:val="28"/>
          <w:szCs w:val="28"/>
        </w:rPr>
        <w:t>Физика и методы научного познания</w:t>
      </w:r>
      <w:r>
        <w:rPr>
          <w:b/>
          <w:i/>
          <w:sz w:val="28"/>
          <w:szCs w:val="28"/>
        </w:rPr>
        <w:t>.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 w:rsidRPr="00BC539B">
        <w:rPr>
          <w:sz w:val="28"/>
          <w:szCs w:val="28"/>
        </w:rPr>
        <w:t>Физика как наука. Научные методы познания окружающего мира и их отличия от других методов познания. Роль эксперимента и теории в процессе познания природы. Научные гипотезы. Физические законы. Физические теории. Границы применимости физических законов и теорий. Принцип соответствия. Основные элементы физической картины мира.</w:t>
      </w:r>
    </w:p>
    <w:p w:rsidR="00914666" w:rsidRPr="00BC539B" w:rsidRDefault="00914666" w:rsidP="00406FE1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BC539B">
        <w:rPr>
          <w:b/>
          <w:i/>
          <w:sz w:val="28"/>
          <w:szCs w:val="28"/>
        </w:rPr>
        <w:t>Механика</w:t>
      </w:r>
      <w:r>
        <w:rPr>
          <w:b/>
          <w:i/>
          <w:sz w:val="28"/>
          <w:szCs w:val="28"/>
        </w:rPr>
        <w:t>.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 w:rsidRPr="00BC539B">
        <w:rPr>
          <w:sz w:val="28"/>
          <w:szCs w:val="28"/>
        </w:rPr>
        <w:t xml:space="preserve"> Механическое движение и его виды. Прямолинейное равноускоренное движение. Принцип относительности Галилея. Законы динамики. Всемирное тяготение. Законы сохранения в механике. Использование законов механики для объяснения движения небесных тел и для развития космических исследований. Границы применимости классической механики.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 w:rsidRPr="00BC539B">
        <w:rPr>
          <w:i/>
          <w:sz w:val="28"/>
          <w:szCs w:val="28"/>
        </w:rPr>
        <w:t>Проведение опытов,</w:t>
      </w:r>
      <w:r w:rsidRPr="00BC539B">
        <w:rPr>
          <w:sz w:val="28"/>
          <w:szCs w:val="28"/>
        </w:rPr>
        <w:t xml:space="preserve"> иллюстрирующих проявление принципа относительности, законов классической механики, сохранения импульса и механической энергии.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 w:rsidRPr="00BC539B">
        <w:rPr>
          <w:i/>
          <w:sz w:val="28"/>
          <w:szCs w:val="28"/>
        </w:rPr>
        <w:t>Практическое применение</w:t>
      </w:r>
      <w:r w:rsidRPr="00BC539B">
        <w:rPr>
          <w:sz w:val="28"/>
          <w:szCs w:val="28"/>
        </w:rPr>
        <w:t xml:space="preserve"> физических знаний в повседневной жизни для использования простых механизмов, инструментов, транспортных средств.</w:t>
      </w:r>
    </w:p>
    <w:p w:rsidR="00914666" w:rsidRPr="00A41758" w:rsidRDefault="00914666" w:rsidP="00406FE1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</w:t>
      </w:r>
      <w:r w:rsidRPr="00A41758">
        <w:rPr>
          <w:b/>
          <w:i/>
          <w:sz w:val="28"/>
          <w:szCs w:val="28"/>
        </w:rPr>
        <w:t>Электродинамика.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 w:rsidRPr="00BC539B">
        <w:rPr>
          <w:sz w:val="28"/>
          <w:szCs w:val="28"/>
        </w:rPr>
        <w:t>Элементарный электрический заряд. Закон сохранения электрического заряда. Электрическое поле. Электрический ток. Магнитное поле тока. Явление электромагнитной индукции. Взаимосвязь электрического и магнитного полей. Электромагнитное поле.</w:t>
      </w:r>
      <w:r>
        <w:rPr>
          <w:sz w:val="28"/>
          <w:szCs w:val="28"/>
        </w:rPr>
        <w:t xml:space="preserve"> </w:t>
      </w:r>
      <w:r w:rsidRPr="00BC539B">
        <w:rPr>
          <w:sz w:val="28"/>
          <w:szCs w:val="28"/>
        </w:rPr>
        <w:t xml:space="preserve">Электромагнитные волны. </w:t>
      </w:r>
      <w:r w:rsidRPr="00A41758">
        <w:rPr>
          <w:i/>
          <w:sz w:val="28"/>
          <w:szCs w:val="28"/>
        </w:rPr>
        <w:t>Проведение опытов</w:t>
      </w:r>
      <w:r w:rsidRPr="00BC539B">
        <w:rPr>
          <w:sz w:val="28"/>
          <w:szCs w:val="28"/>
        </w:rPr>
        <w:t xml:space="preserve"> по исследованию явл</w:t>
      </w:r>
      <w:r>
        <w:rPr>
          <w:sz w:val="28"/>
          <w:szCs w:val="28"/>
        </w:rPr>
        <w:t>ения электромагнитной индукции.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 w:rsidRPr="00A41758">
        <w:rPr>
          <w:i/>
          <w:sz w:val="28"/>
          <w:szCs w:val="28"/>
        </w:rPr>
        <w:t>Объяснение устройства и принципа действия технических объектов, практическое применение физических знаний в повседневной жизни:</w:t>
      </w:r>
      <w:r w:rsidRPr="00BC539B">
        <w:rPr>
          <w:sz w:val="28"/>
          <w:szCs w:val="28"/>
        </w:rPr>
        <w:t xml:space="preserve"> при использовании микрофона, динамика, трансформатора, телефона, магнитофона;</w:t>
      </w:r>
      <w:r>
        <w:rPr>
          <w:sz w:val="28"/>
          <w:szCs w:val="28"/>
        </w:rPr>
        <w:t xml:space="preserve"> </w:t>
      </w:r>
      <w:r w:rsidRPr="00BC539B">
        <w:rPr>
          <w:sz w:val="28"/>
          <w:szCs w:val="28"/>
        </w:rPr>
        <w:t>для безопасного обращения с домашней электропроводкой, бытовой электро- и радиоаппаратурой.</w:t>
      </w:r>
    </w:p>
    <w:p w:rsidR="00914666" w:rsidRPr="00A41758" w:rsidRDefault="00914666" w:rsidP="00406FE1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i/>
          <w:sz w:val="28"/>
          <w:szCs w:val="28"/>
        </w:rPr>
        <w:t>Э</w:t>
      </w:r>
      <w:r w:rsidRPr="00A41758">
        <w:rPr>
          <w:b/>
          <w:i/>
          <w:sz w:val="28"/>
          <w:szCs w:val="28"/>
        </w:rPr>
        <w:t>лементы астрофизики</w:t>
      </w:r>
      <w:r>
        <w:rPr>
          <w:b/>
          <w:i/>
          <w:sz w:val="28"/>
          <w:szCs w:val="28"/>
        </w:rPr>
        <w:t>.</w:t>
      </w:r>
    </w:p>
    <w:p w:rsidR="00914666" w:rsidRDefault="00914666" w:rsidP="00406F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BC539B">
        <w:rPr>
          <w:sz w:val="28"/>
          <w:szCs w:val="28"/>
        </w:rPr>
        <w:t>ундаментальные взаимодействия.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 w:rsidRPr="00BC539B">
        <w:rPr>
          <w:sz w:val="28"/>
          <w:szCs w:val="28"/>
        </w:rPr>
        <w:t>Солнечная система. Звезды и источник</w:t>
      </w:r>
      <w:r>
        <w:rPr>
          <w:sz w:val="28"/>
          <w:szCs w:val="28"/>
        </w:rPr>
        <w:t xml:space="preserve">и их энергии. </w:t>
      </w:r>
      <w:r w:rsidRPr="00BC539B">
        <w:rPr>
          <w:sz w:val="28"/>
          <w:szCs w:val="28"/>
        </w:rPr>
        <w:t>Современные представления о происхождении и эволюции Солнца и звезд. Галактика. Пространственные масштабы наблюдаемой Вселенной. Применимость законов физики для объяснения природы космических объектов.</w:t>
      </w:r>
    </w:p>
    <w:p w:rsidR="00914666" w:rsidRDefault="00914666" w:rsidP="00406FE1">
      <w:pPr>
        <w:spacing w:line="360" w:lineRule="auto"/>
        <w:jc w:val="center"/>
        <w:rPr>
          <w:b/>
          <w:sz w:val="28"/>
          <w:szCs w:val="28"/>
        </w:rPr>
      </w:pPr>
    </w:p>
    <w:p w:rsidR="00914666" w:rsidRDefault="00914666" w:rsidP="00406FE1">
      <w:pPr>
        <w:spacing w:line="360" w:lineRule="auto"/>
        <w:jc w:val="center"/>
        <w:rPr>
          <w:b/>
          <w:sz w:val="28"/>
          <w:szCs w:val="28"/>
          <w:lang w:val="en-US"/>
        </w:rPr>
      </w:pPr>
    </w:p>
    <w:p w:rsidR="00914666" w:rsidRDefault="00914666" w:rsidP="00406FE1">
      <w:pPr>
        <w:spacing w:line="360" w:lineRule="auto"/>
        <w:jc w:val="center"/>
        <w:rPr>
          <w:b/>
          <w:sz w:val="28"/>
          <w:szCs w:val="28"/>
          <w:lang w:val="en-US"/>
        </w:rPr>
      </w:pPr>
    </w:p>
    <w:p w:rsidR="00914666" w:rsidRDefault="00914666" w:rsidP="00406FE1">
      <w:pPr>
        <w:spacing w:line="360" w:lineRule="auto"/>
        <w:jc w:val="center"/>
        <w:rPr>
          <w:b/>
          <w:sz w:val="28"/>
          <w:szCs w:val="28"/>
          <w:lang w:val="en-US"/>
        </w:rPr>
      </w:pPr>
    </w:p>
    <w:p w:rsidR="00914666" w:rsidRDefault="00914666" w:rsidP="00406FE1">
      <w:pPr>
        <w:spacing w:line="360" w:lineRule="auto"/>
        <w:jc w:val="center"/>
        <w:rPr>
          <w:b/>
          <w:sz w:val="28"/>
          <w:szCs w:val="28"/>
          <w:lang w:val="en-US"/>
        </w:rPr>
      </w:pPr>
    </w:p>
    <w:p w:rsidR="00914666" w:rsidRDefault="00914666" w:rsidP="00406FE1">
      <w:pPr>
        <w:spacing w:line="360" w:lineRule="auto"/>
        <w:jc w:val="center"/>
        <w:rPr>
          <w:b/>
          <w:sz w:val="28"/>
          <w:szCs w:val="28"/>
          <w:lang w:val="en-US"/>
        </w:rPr>
      </w:pPr>
    </w:p>
    <w:p w:rsidR="00914666" w:rsidRPr="00A41758" w:rsidRDefault="00914666" w:rsidP="00406FE1">
      <w:pPr>
        <w:spacing w:line="360" w:lineRule="auto"/>
        <w:jc w:val="center"/>
        <w:rPr>
          <w:b/>
          <w:sz w:val="28"/>
          <w:szCs w:val="28"/>
        </w:rPr>
      </w:pPr>
      <w:r w:rsidRPr="00A41758">
        <w:rPr>
          <w:b/>
          <w:sz w:val="28"/>
          <w:szCs w:val="28"/>
        </w:rPr>
        <w:t>ТРЕБОВАНИЯ К УРОВНЮ ПОДГОТОВКИ ВЫПУСКНИКОВ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C539B">
        <w:rPr>
          <w:sz w:val="28"/>
          <w:szCs w:val="28"/>
        </w:rPr>
        <w:t>В результате изучения физики на базовом уровне ученик должен</w:t>
      </w:r>
    </w:p>
    <w:p w:rsidR="00914666" w:rsidRPr="00A41758" w:rsidRDefault="00914666" w:rsidP="00406FE1">
      <w:pPr>
        <w:spacing w:line="360" w:lineRule="auto"/>
        <w:jc w:val="both"/>
        <w:rPr>
          <w:b/>
          <w:i/>
          <w:sz w:val="28"/>
          <w:szCs w:val="28"/>
        </w:rPr>
      </w:pPr>
      <w:r w:rsidRPr="00A41758">
        <w:rPr>
          <w:b/>
          <w:i/>
          <w:sz w:val="28"/>
          <w:szCs w:val="28"/>
        </w:rPr>
        <w:t>Знать/понимать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758">
        <w:rPr>
          <w:b/>
          <w:sz w:val="28"/>
          <w:szCs w:val="28"/>
        </w:rPr>
        <w:t>смысл понятий:</w:t>
      </w:r>
      <w:r w:rsidRPr="00BC539B">
        <w:rPr>
          <w:sz w:val="28"/>
          <w:szCs w:val="28"/>
        </w:rPr>
        <w:t xml:space="preserve"> физическое явление, гипотеза, закон, теория, вещество, взаимодействие, электромагнитное поле, волна, </w:t>
      </w:r>
      <w:r>
        <w:rPr>
          <w:sz w:val="28"/>
          <w:szCs w:val="28"/>
        </w:rPr>
        <w:t>атом, атомное ядро</w:t>
      </w:r>
      <w:r w:rsidRPr="00BC539B">
        <w:rPr>
          <w:sz w:val="28"/>
          <w:szCs w:val="28"/>
        </w:rPr>
        <w:t xml:space="preserve">, планета, звезда, галактика, Вселенная; 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758">
        <w:rPr>
          <w:b/>
          <w:sz w:val="28"/>
          <w:szCs w:val="28"/>
        </w:rPr>
        <w:t>смысл физических величин:</w:t>
      </w:r>
      <w:r w:rsidRPr="00BC539B">
        <w:rPr>
          <w:sz w:val="28"/>
          <w:szCs w:val="28"/>
        </w:rPr>
        <w:t xml:space="preserve"> скорость, ускорение, масса, сила, импульс</w:t>
      </w:r>
      <w:r>
        <w:rPr>
          <w:sz w:val="28"/>
          <w:szCs w:val="28"/>
        </w:rPr>
        <w:t>, работа, механическая энергия</w:t>
      </w:r>
      <w:r w:rsidRPr="00BC539B">
        <w:rPr>
          <w:sz w:val="28"/>
          <w:szCs w:val="28"/>
        </w:rPr>
        <w:t xml:space="preserve">, элементарный электрический заряд; 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758">
        <w:rPr>
          <w:b/>
          <w:sz w:val="28"/>
          <w:szCs w:val="28"/>
        </w:rPr>
        <w:t>смысл физических законов</w:t>
      </w:r>
      <w:r w:rsidRPr="00BC539B">
        <w:rPr>
          <w:sz w:val="28"/>
          <w:szCs w:val="28"/>
        </w:rPr>
        <w:t xml:space="preserve"> классической механики, всемирного тяготения, сохранения энергии, импульса и электрического заряда, </w:t>
      </w:r>
      <w:r>
        <w:rPr>
          <w:sz w:val="28"/>
          <w:szCs w:val="28"/>
        </w:rPr>
        <w:t>электромагнитной индукции</w:t>
      </w:r>
      <w:r w:rsidRPr="00BC539B">
        <w:rPr>
          <w:sz w:val="28"/>
          <w:szCs w:val="28"/>
        </w:rPr>
        <w:t xml:space="preserve">; 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758">
        <w:rPr>
          <w:b/>
          <w:sz w:val="28"/>
          <w:szCs w:val="28"/>
        </w:rPr>
        <w:t>вклад российских и зарубежных ученых</w:t>
      </w:r>
      <w:r w:rsidRPr="00BC539B">
        <w:rPr>
          <w:sz w:val="28"/>
          <w:szCs w:val="28"/>
        </w:rPr>
        <w:t xml:space="preserve">, оказавших наибольшее влияние на развитие физики. 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</w:p>
    <w:p w:rsidR="00914666" w:rsidRPr="00A41758" w:rsidRDefault="00914666" w:rsidP="00406FE1">
      <w:pPr>
        <w:spacing w:line="360" w:lineRule="auto"/>
        <w:jc w:val="both"/>
        <w:rPr>
          <w:b/>
          <w:i/>
          <w:sz w:val="28"/>
          <w:szCs w:val="28"/>
        </w:rPr>
      </w:pPr>
      <w:r w:rsidRPr="00A41758">
        <w:rPr>
          <w:b/>
          <w:i/>
          <w:sz w:val="28"/>
          <w:szCs w:val="28"/>
        </w:rPr>
        <w:t>Уметь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758">
        <w:rPr>
          <w:b/>
          <w:sz w:val="28"/>
          <w:szCs w:val="28"/>
        </w:rPr>
        <w:t>описывать и объяснять физические явления и свойства тел:</w:t>
      </w:r>
      <w:r w:rsidRPr="00BC539B">
        <w:rPr>
          <w:sz w:val="28"/>
          <w:szCs w:val="28"/>
        </w:rPr>
        <w:t xml:space="preserve"> движение небесных тел и</w:t>
      </w:r>
      <w:r>
        <w:rPr>
          <w:sz w:val="28"/>
          <w:szCs w:val="28"/>
        </w:rPr>
        <w:t xml:space="preserve"> искусственных спутников Земли, </w:t>
      </w:r>
      <w:r w:rsidRPr="00BC539B">
        <w:rPr>
          <w:sz w:val="28"/>
          <w:szCs w:val="28"/>
        </w:rPr>
        <w:t xml:space="preserve">электромагнитную индукцию, распространение электромагнитных волн; 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758">
        <w:rPr>
          <w:b/>
          <w:sz w:val="28"/>
          <w:szCs w:val="28"/>
        </w:rPr>
        <w:t>отличать</w:t>
      </w:r>
      <w:r w:rsidRPr="00BC539B">
        <w:rPr>
          <w:sz w:val="28"/>
          <w:szCs w:val="28"/>
        </w:rPr>
        <w:t xml:space="preserve"> гипотезы от научных теорий; </w:t>
      </w:r>
      <w:r w:rsidRPr="00A41758">
        <w:rPr>
          <w:b/>
          <w:sz w:val="28"/>
          <w:szCs w:val="28"/>
        </w:rPr>
        <w:t>делать выводы</w:t>
      </w:r>
      <w:r w:rsidRPr="00BC539B">
        <w:rPr>
          <w:sz w:val="28"/>
          <w:szCs w:val="28"/>
        </w:rPr>
        <w:t xml:space="preserve"> на основе экспериментальных данных; </w:t>
      </w:r>
      <w:r w:rsidRPr="00A41758">
        <w:rPr>
          <w:b/>
          <w:sz w:val="28"/>
          <w:szCs w:val="28"/>
        </w:rPr>
        <w:t>приводить примеры, показывающие, что</w:t>
      </w:r>
      <w:r w:rsidRPr="00BC539B">
        <w:rPr>
          <w:sz w:val="28"/>
          <w:szCs w:val="28"/>
        </w:rPr>
        <w:t xml:space="preserve">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 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31E4">
        <w:rPr>
          <w:b/>
          <w:sz w:val="28"/>
          <w:szCs w:val="28"/>
        </w:rPr>
        <w:t>приводить примеры практического использования физических знаний:</w:t>
      </w:r>
      <w:r>
        <w:rPr>
          <w:sz w:val="28"/>
          <w:szCs w:val="28"/>
        </w:rPr>
        <w:t xml:space="preserve"> законов механики, </w:t>
      </w:r>
      <w:r w:rsidRPr="00BC539B">
        <w:rPr>
          <w:sz w:val="28"/>
          <w:szCs w:val="28"/>
        </w:rPr>
        <w:t>электродинамики в энергетике; различных видов электромагнитных излучений для ра</w:t>
      </w:r>
      <w:r>
        <w:rPr>
          <w:sz w:val="28"/>
          <w:szCs w:val="28"/>
        </w:rPr>
        <w:t>звития радио и телекоммуникаций</w:t>
      </w:r>
      <w:r w:rsidRPr="00BC539B">
        <w:rPr>
          <w:sz w:val="28"/>
          <w:szCs w:val="28"/>
        </w:rPr>
        <w:t xml:space="preserve">; 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D31E4">
        <w:rPr>
          <w:b/>
          <w:sz w:val="28"/>
          <w:szCs w:val="28"/>
        </w:rPr>
        <w:t>воспринимать и на основе полученных знаний самостоятельно оценивать информацию</w:t>
      </w:r>
      <w:r w:rsidRPr="00BC539B">
        <w:rPr>
          <w:sz w:val="28"/>
          <w:szCs w:val="28"/>
        </w:rPr>
        <w:t xml:space="preserve">, содержащуюся в сообщениях СМИ, Интернете, научно-популярных статьях. </w:t>
      </w:r>
    </w:p>
    <w:p w:rsidR="00914666" w:rsidRPr="00BD31E4" w:rsidRDefault="00914666" w:rsidP="00406FE1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D31E4">
        <w:rPr>
          <w:b/>
          <w:i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539B">
        <w:rPr>
          <w:sz w:val="28"/>
          <w:szCs w:val="28"/>
        </w:rPr>
        <w:t>обеспечения безопасности жизнедеятельности в процессе использования транспортных средств, бытовых электроприборов, средств ради</w:t>
      </w:r>
      <w:r>
        <w:rPr>
          <w:sz w:val="28"/>
          <w:szCs w:val="28"/>
        </w:rPr>
        <w:t>о- и телекоммуникационной связи</w:t>
      </w:r>
      <w:r w:rsidRPr="00BC539B">
        <w:rPr>
          <w:sz w:val="28"/>
          <w:szCs w:val="28"/>
        </w:rPr>
        <w:t xml:space="preserve">; </w:t>
      </w: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539B">
        <w:rPr>
          <w:sz w:val="28"/>
          <w:szCs w:val="28"/>
        </w:rPr>
        <w:t xml:space="preserve">оценки влияния на организм человека и другие организмы загрязнения окружающей среды; </w:t>
      </w:r>
    </w:p>
    <w:p w:rsidR="00914666" w:rsidRDefault="00914666" w:rsidP="00406FE1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- </w:t>
      </w:r>
      <w:r w:rsidRPr="00BC539B">
        <w:rPr>
          <w:sz w:val="28"/>
          <w:szCs w:val="28"/>
        </w:rPr>
        <w:t>рационального природопользования и защиты окружающей среды.</w:t>
      </w:r>
    </w:p>
    <w:p w:rsidR="00914666" w:rsidRPr="002C1163" w:rsidRDefault="00914666" w:rsidP="00406FE1">
      <w:pPr>
        <w:spacing w:line="360" w:lineRule="auto"/>
        <w:jc w:val="both"/>
        <w:rPr>
          <w:sz w:val="28"/>
          <w:szCs w:val="28"/>
          <w:lang w:val="en-US"/>
        </w:rPr>
      </w:pPr>
    </w:p>
    <w:p w:rsidR="00914666" w:rsidRDefault="00914666" w:rsidP="002C116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и нормы оценки знаний, умений и навыков учащихся.</w:t>
      </w:r>
    </w:p>
    <w:p w:rsidR="00914666" w:rsidRDefault="00914666" w:rsidP="002C1163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Оценка устных ответов учащихся.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5</w:t>
      </w:r>
      <w:r>
        <w:rPr>
          <w:sz w:val="28"/>
          <w:szCs w:val="28"/>
        </w:rP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4 </w:t>
      </w:r>
      <w:r>
        <w:rPr>
          <w:sz w:val="28"/>
          <w:szCs w:val="28"/>
        </w:rPr>
        <w:t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3</w:t>
      </w:r>
      <w:r>
        <w:rPr>
          <w:sz w:val="28"/>
          <w:szCs w:val="28"/>
        </w:rPr>
        <w:t xml:space="preserve"> 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и одной негрубой ошибки, не более двух-трех негрубых недочетов.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2</w:t>
      </w:r>
      <w:r>
        <w:rPr>
          <w:sz w:val="28"/>
          <w:szCs w:val="28"/>
        </w:rPr>
        <w:t xml:space="preserve"> 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1</w:t>
      </w:r>
      <w:r>
        <w:rPr>
          <w:sz w:val="28"/>
          <w:szCs w:val="28"/>
        </w:rPr>
        <w:t xml:space="preserve"> ставится в том случае, если ученик не может ответить ни на один из поставленных вопросов.</w:t>
      </w:r>
    </w:p>
    <w:p w:rsidR="00914666" w:rsidRDefault="00914666" w:rsidP="002C1163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Оценка письменных контрольных работ.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5</w:t>
      </w:r>
      <w:r>
        <w:rPr>
          <w:sz w:val="28"/>
          <w:szCs w:val="28"/>
        </w:rPr>
        <w:t xml:space="preserve"> ставится за работу, выполненную полностью без ошибок и недочетов. 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4</w:t>
      </w:r>
      <w:r>
        <w:rPr>
          <w:sz w:val="28"/>
          <w:szCs w:val="28"/>
        </w:rPr>
        <w:t xml:space="preserve"> ставится за работу, выполненную полностью, но при наличии не более одной ошибки и одного недочета, не более трех недочетов.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3</w:t>
      </w:r>
      <w:r>
        <w:rPr>
          <w:sz w:val="28"/>
          <w:szCs w:val="28"/>
        </w:rPr>
        <w:t xml:space="preserve"> 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2</w:t>
      </w:r>
      <w:r>
        <w:rPr>
          <w:sz w:val="28"/>
          <w:szCs w:val="28"/>
        </w:rPr>
        <w:t xml:space="preserve"> ставится за работу, в которой число ошибок и недочетов превысило норму для оценки 3 или правильно выполнено менее 2/3 работы.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1</w:t>
      </w:r>
      <w:r>
        <w:rPr>
          <w:sz w:val="28"/>
          <w:szCs w:val="28"/>
        </w:rPr>
        <w:t xml:space="preserve"> ставится за работу, невыполненную совсем или выполненную с грубыми ошибками в заданиях.</w:t>
      </w:r>
    </w:p>
    <w:p w:rsidR="00914666" w:rsidRDefault="00914666" w:rsidP="002C1163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Оценка лабораторных работ.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5</w:t>
      </w:r>
      <w:r>
        <w:rPr>
          <w:sz w:val="28"/>
          <w:szCs w:val="28"/>
        </w:rPr>
        <w:t xml:space="preserve"> 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4</w:t>
      </w:r>
      <w:r>
        <w:rPr>
          <w:sz w:val="28"/>
          <w:szCs w:val="28"/>
        </w:rPr>
        <w:t xml:space="preserve"> 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3</w:t>
      </w:r>
      <w:r>
        <w:rPr>
          <w:sz w:val="28"/>
          <w:szCs w:val="28"/>
        </w:rPr>
        <w:t xml:space="preserve"> 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2</w:t>
      </w:r>
      <w:r>
        <w:rPr>
          <w:sz w:val="28"/>
          <w:szCs w:val="28"/>
        </w:rPr>
        <w:t xml:space="preserve"> 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1</w:t>
      </w:r>
      <w:r>
        <w:rPr>
          <w:sz w:val="28"/>
          <w:szCs w:val="28"/>
        </w:rPr>
        <w:t xml:space="preserve"> ставится в том случае, если учащийся совсем не выполнил работу.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 всех случаях оценка снижается, если учащийся не соблюдал требований правил безопасного труда.</w:t>
      </w:r>
    </w:p>
    <w:p w:rsidR="00914666" w:rsidRDefault="00914666" w:rsidP="002C1163">
      <w:pPr>
        <w:spacing w:line="360" w:lineRule="auto"/>
        <w:jc w:val="center"/>
        <w:rPr>
          <w:b/>
          <w:i/>
          <w:sz w:val="28"/>
          <w:szCs w:val="28"/>
        </w:rPr>
      </w:pPr>
    </w:p>
    <w:p w:rsidR="00914666" w:rsidRDefault="00914666" w:rsidP="002C1163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Перечень ошибок.</w:t>
      </w:r>
    </w:p>
    <w:p w:rsidR="00914666" w:rsidRDefault="00914666" w:rsidP="002C116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Грубые ошибки.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Неумение выделять в ответе главное.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Неумение читать и строить графики и принципиальные схемы.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Небрежное отношение к лабораторному оборудованию и измерительным приборам.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 Неумение определить показания измерительного прибора.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 Нарушение требований правил безопасного труда при выполнении эксперимента.</w:t>
      </w:r>
    </w:p>
    <w:p w:rsidR="00914666" w:rsidRDefault="00914666" w:rsidP="002C116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Негрубые ошибки.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2.Ошибки в условных обозначениях на принципиальных схемах, неточности чертежей, графиков, схем.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3.Пропуск или неточное написание наименований единиц физических величин.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4.Нерациональный выбор хода решения.</w:t>
      </w:r>
    </w:p>
    <w:p w:rsidR="00914666" w:rsidRDefault="00914666" w:rsidP="002C1163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Недочеты.</w:t>
      </w:r>
    </w:p>
    <w:p w:rsidR="00914666" w:rsidRDefault="00914666" w:rsidP="002C116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Нерациональные записи при вычислениях, нерациональные приемы вычислений, преобразований и решения задач. Арифметические ошибки в вычислениях, если эти ошибки грубо не искажают реальность полученного результата. Отдельные погрешности в формулировке вопроса или ответа. Небрежное выполнение записей, чертежей, схем, графиков. Орфографические и пунктуационные ошибки.</w:t>
      </w:r>
    </w:p>
    <w:p w:rsidR="00914666" w:rsidRPr="002C1163" w:rsidRDefault="00914666" w:rsidP="00406FE1">
      <w:pPr>
        <w:spacing w:line="360" w:lineRule="auto"/>
        <w:jc w:val="both"/>
        <w:rPr>
          <w:sz w:val="28"/>
          <w:szCs w:val="28"/>
        </w:rPr>
      </w:pPr>
    </w:p>
    <w:p w:rsidR="00914666" w:rsidRDefault="00914666" w:rsidP="00406FE1">
      <w:pPr>
        <w:spacing w:line="360" w:lineRule="auto"/>
        <w:jc w:val="both"/>
        <w:rPr>
          <w:sz w:val="28"/>
          <w:szCs w:val="28"/>
        </w:rPr>
      </w:pPr>
    </w:p>
    <w:p w:rsidR="00914666" w:rsidRDefault="00914666" w:rsidP="00406FE1">
      <w:pPr>
        <w:spacing w:line="360" w:lineRule="auto"/>
        <w:jc w:val="both"/>
        <w:rPr>
          <w:sz w:val="28"/>
          <w:szCs w:val="28"/>
        </w:rPr>
      </w:pPr>
    </w:p>
    <w:p w:rsidR="00914666" w:rsidRDefault="00914666" w:rsidP="00406FE1">
      <w:pPr>
        <w:spacing w:line="360" w:lineRule="auto"/>
        <w:jc w:val="both"/>
        <w:rPr>
          <w:sz w:val="28"/>
          <w:szCs w:val="28"/>
        </w:rPr>
      </w:pPr>
    </w:p>
    <w:p w:rsidR="00914666" w:rsidRDefault="00914666" w:rsidP="00E23D4E">
      <w:pPr>
        <w:spacing w:line="360" w:lineRule="auto"/>
        <w:jc w:val="center"/>
        <w:rPr>
          <w:b/>
          <w:sz w:val="32"/>
          <w:szCs w:val="32"/>
          <w:lang w:val="en-US"/>
        </w:rPr>
      </w:pPr>
    </w:p>
    <w:p w:rsidR="00914666" w:rsidRDefault="00914666" w:rsidP="00E23D4E">
      <w:pPr>
        <w:spacing w:line="360" w:lineRule="auto"/>
        <w:jc w:val="center"/>
        <w:rPr>
          <w:b/>
          <w:sz w:val="32"/>
          <w:szCs w:val="32"/>
        </w:rPr>
      </w:pPr>
      <w:r w:rsidRPr="002C17AF">
        <w:rPr>
          <w:b/>
          <w:sz w:val="32"/>
          <w:szCs w:val="32"/>
        </w:rPr>
        <w:t xml:space="preserve">Календарно-тематическое </w:t>
      </w:r>
      <w:r>
        <w:rPr>
          <w:b/>
          <w:sz w:val="32"/>
          <w:szCs w:val="32"/>
        </w:rPr>
        <w:t>планирование по физике 10  КЛАСС (105 часов, 3</w:t>
      </w:r>
      <w:r w:rsidRPr="002C17AF">
        <w:rPr>
          <w:b/>
          <w:sz w:val="32"/>
          <w:szCs w:val="32"/>
        </w:rPr>
        <w:t xml:space="preserve"> часа в неделю).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792"/>
        <w:gridCol w:w="2161"/>
        <w:gridCol w:w="2552"/>
      </w:tblGrid>
      <w:tr w:rsidR="00914666" w:rsidRPr="00CB2355" w:rsidTr="007B4E01">
        <w:tc>
          <w:tcPr>
            <w:tcW w:w="851" w:type="dxa"/>
            <w:vAlign w:val="center"/>
          </w:tcPr>
          <w:p w:rsidR="00914666" w:rsidRPr="007B4E01" w:rsidRDefault="00914666" w:rsidP="007B4E01">
            <w:pPr>
              <w:jc w:val="center"/>
              <w:rPr>
                <w:b/>
              </w:rPr>
            </w:pPr>
            <w:r w:rsidRPr="007B4E01">
              <w:rPr>
                <w:b/>
              </w:rPr>
              <w:t>№ урока</w:t>
            </w:r>
          </w:p>
        </w:tc>
        <w:tc>
          <w:tcPr>
            <w:tcW w:w="3792" w:type="dxa"/>
            <w:vAlign w:val="center"/>
          </w:tcPr>
          <w:p w:rsidR="00914666" w:rsidRPr="007B4E01" w:rsidRDefault="00914666" w:rsidP="007B4E01">
            <w:pPr>
              <w:jc w:val="center"/>
              <w:rPr>
                <w:b/>
              </w:rPr>
            </w:pPr>
            <w:r w:rsidRPr="007B4E01">
              <w:rPr>
                <w:b/>
              </w:rPr>
              <w:t>Наименование разделов и тем</w:t>
            </w:r>
          </w:p>
        </w:tc>
        <w:tc>
          <w:tcPr>
            <w:tcW w:w="2161" w:type="dxa"/>
            <w:vAlign w:val="center"/>
          </w:tcPr>
          <w:p w:rsidR="00914666" w:rsidRPr="007B4E01" w:rsidRDefault="00914666" w:rsidP="007B4E01">
            <w:pPr>
              <w:jc w:val="center"/>
              <w:rPr>
                <w:b/>
              </w:rPr>
            </w:pPr>
            <w:r w:rsidRPr="007B4E01">
              <w:rPr>
                <w:b/>
              </w:rPr>
              <w:t>Плановые сроки прохождения</w:t>
            </w:r>
          </w:p>
        </w:tc>
        <w:tc>
          <w:tcPr>
            <w:tcW w:w="2552" w:type="dxa"/>
            <w:vAlign w:val="center"/>
          </w:tcPr>
          <w:p w:rsidR="00914666" w:rsidRPr="007B4E01" w:rsidRDefault="00914666" w:rsidP="007B4E01">
            <w:pPr>
              <w:jc w:val="center"/>
              <w:rPr>
                <w:b/>
              </w:rPr>
            </w:pPr>
            <w:r w:rsidRPr="007B4E01">
              <w:rPr>
                <w:b/>
              </w:rPr>
              <w:t>Скорректированные сроки прохождения</w:t>
            </w:r>
          </w:p>
        </w:tc>
      </w:tr>
      <w:tr w:rsidR="00914666" w:rsidRPr="00CB2355" w:rsidTr="007B4E01">
        <w:tc>
          <w:tcPr>
            <w:tcW w:w="9356" w:type="dxa"/>
            <w:gridSpan w:val="4"/>
            <w:vAlign w:val="center"/>
          </w:tcPr>
          <w:p w:rsidR="00914666" w:rsidRPr="007B4E01" w:rsidRDefault="00914666" w:rsidP="007B4E01">
            <w:pPr>
              <w:jc w:val="center"/>
              <w:rPr>
                <w:b/>
              </w:rPr>
            </w:pPr>
          </w:p>
          <w:p w:rsidR="00914666" w:rsidRPr="007B4E01" w:rsidRDefault="00914666" w:rsidP="007B4E01">
            <w:pPr>
              <w:jc w:val="center"/>
              <w:rPr>
                <w:b/>
              </w:rPr>
            </w:pPr>
            <w:r w:rsidRPr="007B4E01">
              <w:rPr>
                <w:b/>
              </w:rPr>
              <w:t>Раздел 1. МЕХАНИКА (44 ч).</w:t>
            </w:r>
          </w:p>
          <w:p w:rsidR="00914666" w:rsidRPr="007B4E01" w:rsidRDefault="00914666" w:rsidP="007B4E01">
            <w:pPr>
              <w:jc w:val="center"/>
              <w:rPr>
                <w:b/>
              </w:rPr>
            </w:pPr>
          </w:p>
        </w:tc>
      </w:tr>
      <w:tr w:rsidR="00914666" w:rsidRPr="00CB2355" w:rsidTr="007B4E01">
        <w:tc>
          <w:tcPr>
            <w:tcW w:w="9356" w:type="dxa"/>
            <w:gridSpan w:val="4"/>
            <w:vAlign w:val="center"/>
          </w:tcPr>
          <w:p w:rsidR="00914666" w:rsidRPr="007B4E01" w:rsidRDefault="00914666" w:rsidP="007B4E01">
            <w:pPr>
              <w:jc w:val="center"/>
              <w:rPr>
                <w:b/>
                <w:i/>
              </w:rPr>
            </w:pPr>
            <w:r w:rsidRPr="007B4E01">
              <w:rPr>
                <w:b/>
                <w:i/>
              </w:rPr>
              <w:t>Тема 1. Основы кинематики (11 ч).</w:t>
            </w: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1.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Пространство и время.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2.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Система отсчета. Механическое движение. Материальная точка.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3.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Основная задача механики. Траектория, путь, перемещение.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4.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Скорость. Ускорение.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5.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Равноускоренное и равномерное движение.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6.</w:t>
            </w:r>
          </w:p>
        </w:tc>
        <w:tc>
          <w:tcPr>
            <w:tcW w:w="3792" w:type="dxa"/>
          </w:tcPr>
          <w:p w:rsidR="00914666" w:rsidRPr="002C1163" w:rsidRDefault="00914666" w:rsidP="00E23D4E">
            <w:pPr>
              <w:rPr>
                <w:b/>
                <w:i/>
              </w:rPr>
            </w:pPr>
            <w:r w:rsidRPr="002C1163">
              <w:rPr>
                <w:b/>
                <w:i/>
              </w:rPr>
              <w:t>Лабораторная работа №1 «Измерение ускорения тела при равноускоренном движении».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7.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Равномерное и равноускоренное движение. Решение задач.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8.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Равномерное движение по окружности.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9.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Принципы симметрии. Принцип относительности Галилея.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10.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Относительность движения. Решение задач.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11.</w:t>
            </w:r>
          </w:p>
        </w:tc>
        <w:tc>
          <w:tcPr>
            <w:tcW w:w="3792" w:type="dxa"/>
          </w:tcPr>
          <w:p w:rsidR="00914666" w:rsidRPr="002C1163" w:rsidRDefault="00914666" w:rsidP="00E93B19">
            <w:pPr>
              <w:rPr>
                <w:b/>
                <w:i/>
              </w:rPr>
            </w:pPr>
            <w:r w:rsidRPr="002C1163">
              <w:rPr>
                <w:b/>
                <w:i/>
              </w:rPr>
              <w:t xml:space="preserve">Контрольная работа №1 «Основы кинематики».  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9356" w:type="dxa"/>
            <w:gridSpan w:val="4"/>
          </w:tcPr>
          <w:p w:rsidR="00914666" w:rsidRPr="007B4E01" w:rsidRDefault="00914666" w:rsidP="007B4E01">
            <w:pPr>
              <w:jc w:val="center"/>
              <w:rPr>
                <w:b/>
                <w:i/>
              </w:rPr>
            </w:pPr>
          </w:p>
          <w:p w:rsidR="00914666" w:rsidRPr="00CB2355" w:rsidRDefault="00914666" w:rsidP="007B4E01">
            <w:pPr>
              <w:jc w:val="center"/>
            </w:pPr>
            <w:r w:rsidRPr="007B4E01">
              <w:rPr>
                <w:b/>
                <w:i/>
              </w:rPr>
              <w:t>Тема 2. Основы динамики (13 ч).</w:t>
            </w: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12.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Сила и масса. Законы Ньютона.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13.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Следствия из законов Ньютона.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14.</w:t>
            </w:r>
          </w:p>
        </w:tc>
        <w:tc>
          <w:tcPr>
            <w:tcW w:w="3792" w:type="dxa"/>
          </w:tcPr>
          <w:p w:rsidR="00914666" w:rsidRPr="002C1163" w:rsidRDefault="00914666" w:rsidP="00E23D4E">
            <w:pPr>
              <w:rPr>
                <w:b/>
                <w:i/>
              </w:rPr>
            </w:pPr>
            <w:r w:rsidRPr="002C1163">
              <w:rPr>
                <w:b/>
                <w:i/>
              </w:rPr>
              <w:t>Лабораторная работа №2 «Измерение коэффициента трения скольжения».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15.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 xml:space="preserve">Движение тела под действием нескольких сил. Движение связанных тел. 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16.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Решение задач.</w:t>
            </w:r>
          </w:p>
        </w:tc>
        <w:tc>
          <w:tcPr>
            <w:tcW w:w="2161" w:type="dxa"/>
          </w:tcPr>
          <w:p w:rsidR="00914666" w:rsidRPr="00CB2355" w:rsidRDefault="00914666" w:rsidP="00511390"/>
        </w:tc>
        <w:tc>
          <w:tcPr>
            <w:tcW w:w="2552" w:type="dxa"/>
          </w:tcPr>
          <w:p w:rsidR="00914666" w:rsidRPr="00CB2355" w:rsidRDefault="00914666" w:rsidP="00511390"/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17.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Закон всемирного тяготения. Сила тяжести.</w:t>
            </w:r>
          </w:p>
        </w:tc>
        <w:tc>
          <w:tcPr>
            <w:tcW w:w="2161" w:type="dxa"/>
          </w:tcPr>
          <w:p w:rsidR="00914666" w:rsidRPr="00CB2355" w:rsidRDefault="00914666" w:rsidP="00511390"/>
        </w:tc>
        <w:tc>
          <w:tcPr>
            <w:tcW w:w="2552" w:type="dxa"/>
          </w:tcPr>
          <w:p w:rsidR="00914666" w:rsidRPr="00CB2355" w:rsidRDefault="00914666" w:rsidP="00511390"/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18.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 xml:space="preserve">Движение тела под действием силы тяжести. 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19.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Решение задач.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20.</w:t>
            </w:r>
          </w:p>
        </w:tc>
        <w:tc>
          <w:tcPr>
            <w:tcW w:w="3792" w:type="dxa"/>
          </w:tcPr>
          <w:p w:rsidR="00914666" w:rsidRPr="002C1163" w:rsidRDefault="00914666" w:rsidP="00E23D4E">
            <w:pPr>
              <w:rPr>
                <w:b/>
                <w:i/>
              </w:rPr>
            </w:pPr>
            <w:r w:rsidRPr="002C1163">
              <w:rPr>
                <w:b/>
                <w:i/>
              </w:rPr>
              <w:t>Лабораторная работа №3 «Изучение движения конического маятника».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21.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Вес тела. Решение задач. Перегрузки и невесомость.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22.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Законы динамики и виды сил в механике. Решение задач.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23.</w:t>
            </w:r>
          </w:p>
        </w:tc>
        <w:tc>
          <w:tcPr>
            <w:tcW w:w="3792" w:type="dxa"/>
          </w:tcPr>
          <w:p w:rsidR="00914666" w:rsidRPr="002C1163" w:rsidRDefault="00914666" w:rsidP="00E23D4E">
            <w:pPr>
              <w:rPr>
                <w:b/>
                <w:i/>
              </w:rPr>
            </w:pPr>
            <w:r w:rsidRPr="002C1163">
              <w:rPr>
                <w:b/>
                <w:i/>
              </w:rPr>
              <w:t xml:space="preserve">Контрольная работа №2 «Основы динамики».  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24.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Решение задач «Равновесие тела, не имеющего ось вращения», «Правило моментов».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9356" w:type="dxa"/>
            <w:gridSpan w:val="4"/>
          </w:tcPr>
          <w:p w:rsidR="00914666" w:rsidRPr="007B4E01" w:rsidRDefault="00914666" w:rsidP="007B4E01">
            <w:pPr>
              <w:jc w:val="center"/>
              <w:rPr>
                <w:b/>
                <w:i/>
              </w:rPr>
            </w:pPr>
          </w:p>
          <w:p w:rsidR="00914666" w:rsidRPr="00CB2355" w:rsidRDefault="00914666" w:rsidP="007B4E01">
            <w:pPr>
              <w:jc w:val="center"/>
            </w:pPr>
            <w:r w:rsidRPr="007B4E01">
              <w:rPr>
                <w:b/>
                <w:i/>
              </w:rPr>
              <w:t>Тема 3. Законы сохранения (9 ч).</w:t>
            </w: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25.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Механическая работа.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26.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Кинетическая энергия.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27.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Потенциальная энергия. Теорема о потенциальной энергии.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28.</w:t>
            </w:r>
          </w:p>
        </w:tc>
        <w:tc>
          <w:tcPr>
            <w:tcW w:w="3792" w:type="dxa"/>
          </w:tcPr>
          <w:p w:rsidR="00914666" w:rsidRPr="007B4E01" w:rsidRDefault="00914666" w:rsidP="00E23D4E">
            <w:pPr>
              <w:rPr>
                <w:u w:val="single"/>
              </w:rPr>
            </w:pPr>
            <w:r w:rsidRPr="00CB2355">
              <w:t>Закон сохранения полной механической энергии.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29.</w:t>
            </w:r>
          </w:p>
        </w:tc>
        <w:tc>
          <w:tcPr>
            <w:tcW w:w="3792" w:type="dxa"/>
          </w:tcPr>
          <w:p w:rsidR="00914666" w:rsidRPr="007B4E01" w:rsidRDefault="00914666" w:rsidP="00E23D4E">
            <w:pPr>
              <w:rPr>
                <w:u w:val="single"/>
              </w:rPr>
            </w:pPr>
            <w:r w:rsidRPr="00CB2355">
              <w:t>Закон сохранения полной механической энергии.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30.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Импульс. Закон сохранения импульса.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31.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Решение задач.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32.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 xml:space="preserve">Законы сохранения в механике. Решение задач. 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33.</w:t>
            </w:r>
          </w:p>
        </w:tc>
        <w:tc>
          <w:tcPr>
            <w:tcW w:w="3792" w:type="dxa"/>
          </w:tcPr>
          <w:p w:rsidR="00914666" w:rsidRPr="002C1163" w:rsidRDefault="00914666" w:rsidP="00E23D4E">
            <w:pPr>
              <w:rPr>
                <w:b/>
                <w:i/>
              </w:rPr>
            </w:pPr>
            <w:r w:rsidRPr="002C1163">
              <w:rPr>
                <w:b/>
                <w:i/>
              </w:rPr>
              <w:t xml:space="preserve">Контрольная работа №3 «Законы сохранения».  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9356" w:type="dxa"/>
            <w:gridSpan w:val="4"/>
          </w:tcPr>
          <w:p w:rsidR="00914666" w:rsidRPr="007B4E01" w:rsidRDefault="00914666" w:rsidP="007B4E01">
            <w:pPr>
              <w:jc w:val="center"/>
              <w:rPr>
                <w:b/>
                <w:i/>
              </w:rPr>
            </w:pPr>
          </w:p>
          <w:p w:rsidR="00914666" w:rsidRPr="00CB2355" w:rsidRDefault="00914666" w:rsidP="007B4E01">
            <w:pPr>
              <w:jc w:val="center"/>
            </w:pPr>
            <w:r w:rsidRPr="007B4E01">
              <w:rPr>
                <w:b/>
                <w:i/>
              </w:rPr>
              <w:t>Тема 4. Колебания и волны (7 ч).</w:t>
            </w: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34.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Свободные механические колебания.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35.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Динамика свободных колебаний.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36.</w:t>
            </w:r>
          </w:p>
        </w:tc>
        <w:tc>
          <w:tcPr>
            <w:tcW w:w="3792" w:type="dxa"/>
          </w:tcPr>
          <w:p w:rsidR="00914666" w:rsidRPr="002C1163" w:rsidRDefault="00914666" w:rsidP="00E23D4E">
            <w:pPr>
              <w:rPr>
                <w:b/>
                <w:i/>
              </w:rPr>
            </w:pPr>
            <w:r w:rsidRPr="002C1163">
              <w:rPr>
                <w:b/>
                <w:i/>
              </w:rPr>
              <w:t>Лабораторная работа №4 «Измерение ускорения свободного падения с помощью маятника».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37.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Превращения энергии при колебательном движении. Резонанс.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38.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Механические волны и их характеристики.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39.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Звуковые волны. Повторение и закрепление «Механические колебания и волны».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40.</w:t>
            </w:r>
          </w:p>
        </w:tc>
        <w:tc>
          <w:tcPr>
            <w:tcW w:w="3792" w:type="dxa"/>
          </w:tcPr>
          <w:p w:rsidR="00914666" w:rsidRPr="002C1163" w:rsidRDefault="00914666" w:rsidP="00E23D4E">
            <w:pPr>
              <w:rPr>
                <w:b/>
                <w:i/>
              </w:rPr>
            </w:pPr>
            <w:r w:rsidRPr="002C1163">
              <w:rPr>
                <w:b/>
                <w:i/>
              </w:rPr>
              <w:t>Контрольная работа №4 «Колебания и волны».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9356" w:type="dxa"/>
            <w:gridSpan w:val="4"/>
          </w:tcPr>
          <w:p w:rsidR="00914666" w:rsidRPr="007B4E01" w:rsidRDefault="00914666" w:rsidP="007B4E01">
            <w:pPr>
              <w:jc w:val="center"/>
              <w:rPr>
                <w:b/>
                <w:i/>
              </w:rPr>
            </w:pPr>
          </w:p>
          <w:p w:rsidR="00914666" w:rsidRPr="00CB2355" w:rsidRDefault="00914666" w:rsidP="007B4E01">
            <w:pPr>
              <w:jc w:val="center"/>
            </w:pPr>
            <w:r w:rsidRPr="007B4E01">
              <w:rPr>
                <w:b/>
                <w:i/>
              </w:rPr>
              <w:t>Тема 5. Теория относительности (4 ч).</w:t>
            </w: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41.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Классические представления о пространстве и времени. Постулаты Эйнштейна.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42.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Предельность скорости света. Относительность промежутков времени и пространственных длин.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43.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Релятивистская динамика.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44.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Масса и энергия в СТО.</w:t>
            </w:r>
          </w:p>
        </w:tc>
        <w:tc>
          <w:tcPr>
            <w:tcW w:w="216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both"/>
            </w:pPr>
          </w:p>
        </w:tc>
        <w:tc>
          <w:tcPr>
            <w:tcW w:w="3792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  <w:r w:rsidRPr="007B4E01">
              <w:rPr>
                <w:b/>
              </w:rPr>
              <w:t>Итого: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  <w:r w:rsidRPr="007B4E01">
              <w:rPr>
                <w:b/>
              </w:rPr>
              <w:t>44 часа</w:t>
            </w: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9356" w:type="dxa"/>
            <w:gridSpan w:val="4"/>
            <w:vAlign w:val="center"/>
          </w:tcPr>
          <w:p w:rsidR="00914666" w:rsidRPr="007B4E01" w:rsidRDefault="00914666" w:rsidP="007B4E01">
            <w:pPr>
              <w:jc w:val="center"/>
              <w:rPr>
                <w:b/>
              </w:rPr>
            </w:pPr>
          </w:p>
          <w:p w:rsidR="00914666" w:rsidRPr="007B4E01" w:rsidRDefault="00914666" w:rsidP="007B4E01">
            <w:pPr>
              <w:jc w:val="center"/>
              <w:rPr>
                <w:b/>
              </w:rPr>
            </w:pPr>
            <w:r w:rsidRPr="007B4E01">
              <w:rPr>
                <w:b/>
              </w:rPr>
              <w:t>Раздел 2. ЭЛЕКТРОДИНАМИКА (61 ч).</w:t>
            </w:r>
          </w:p>
          <w:p w:rsidR="00914666" w:rsidRPr="007B4E01" w:rsidRDefault="00914666" w:rsidP="007B4E01">
            <w:pPr>
              <w:jc w:val="center"/>
              <w:rPr>
                <w:b/>
              </w:rPr>
            </w:pPr>
          </w:p>
        </w:tc>
      </w:tr>
      <w:tr w:rsidR="00914666" w:rsidRPr="00CB2355" w:rsidTr="007B4E01">
        <w:tc>
          <w:tcPr>
            <w:tcW w:w="9356" w:type="dxa"/>
            <w:gridSpan w:val="4"/>
            <w:vAlign w:val="center"/>
          </w:tcPr>
          <w:p w:rsidR="00914666" w:rsidRPr="007B4E01" w:rsidRDefault="00914666" w:rsidP="007B4E01">
            <w:pPr>
              <w:jc w:val="center"/>
              <w:rPr>
                <w:b/>
                <w:i/>
              </w:rPr>
            </w:pPr>
          </w:p>
          <w:p w:rsidR="00914666" w:rsidRPr="007B4E01" w:rsidRDefault="00914666" w:rsidP="007B4E01">
            <w:pPr>
              <w:jc w:val="center"/>
              <w:rPr>
                <w:b/>
                <w:i/>
              </w:rPr>
            </w:pPr>
            <w:r w:rsidRPr="007B4E01">
              <w:rPr>
                <w:b/>
                <w:i/>
              </w:rPr>
              <w:t>Тема 1. Электромагнитное поле в вакууме (15 ч).</w:t>
            </w: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45.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Электрический заряд и его свойства.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46.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Электромагнитное поле. Сила Лоренца.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47.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Движение заряженной частицы в электрическом поле.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48.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 xml:space="preserve">Движение заряженной частицы в магнитном поле. 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49.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Решение задач.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50.</w:t>
            </w:r>
          </w:p>
        </w:tc>
        <w:tc>
          <w:tcPr>
            <w:tcW w:w="3792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  <w:r w:rsidRPr="00CB2355">
              <w:t>Электрическое поле точечного заряда. Закон Кулона.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51.</w:t>
            </w:r>
          </w:p>
        </w:tc>
        <w:tc>
          <w:tcPr>
            <w:tcW w:w="3792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  <w:r w:rsidRPr="00CB2355">
              <w:t>Решение задач.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52.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Принцип суперпозиции для электрического поля. Решение задач.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53.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Работа электрического поля.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54.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 xml:space="preserve">Потенциал. Связь между напряженностью и разностью потенциалов. 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55.</w:t>
            </w:r>
          </w:p>
        </w:tc>
        <w:tc>
          <w:tcPr>
            <w:tcW w:w="3792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  <w:r w:rsidRPr="00CB2355">
              <w:t>Решение задач.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56.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Повторение по пройденному материалу «Электрический заряд и электромагнитное поле».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57.</w:t>
            </w:r>
          </w:p>
        </w:tc>
        <w:tc>
          <w:tcPr>
            <w:tcW w:w="3792" w:type="dxa"/>
          </w:tcPr>
          <w:p w:rsidR="00914666" w:rsidRPr="002C1163" w:rsidRDefault="00914666" w:rsidP="00511390">
            <w:pPr>
              <w:rPr>
                <w:b/>
                <w:i/>
              </w:rPr>
            </w:pPr>
            <w:r w:rsidRPr="002C1163">
              <w:rPr>
                <w:b/>
                <w:i/>
              </w:rPr>
              <w:t>Контрольная работа №5 «Электрическое поле в вакууме».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58.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Характер магнитного поля. Закон Ампера.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59.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7B4E01">
              <w:rPr>
                <w:u w:val="single"/>
              </w:rPr>
              <w:t xml:space="preserve">Зачет </w:t>
            </w:r>
            <w:r w:rsidRPr="00CB2355">
              <w:t>«Электромагнитное поле в вакууме».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9356" w:type="dxa"/>
            <w:gridSpan w:val="4"/>
          </w:tcPr>
          <w:p w:rsidR="00914666" w:rsidRPr="007B4E01" w:rsidRDefault="00914666" w:rsidP="007B4E01">
            <w:pPr>
              <w:jc w:val="center"/>
              <w:rPr>
                <w:b/>
                <w:i/>
              </w:rPr>
            </w:pPr>
            <w:r w:rsidRPr="007B4E01">
              <w:rPr>
                <w:b/>
                <w:i/>
              </w:rPr>
              <w:t xml:space="preserve"> </w:t>
            </w:r>
          </w:p>
          <w:p w:rsidR="00914666" w:rsidRPr="00CB2355" w:rsidRDefault="00914666" w:rsidP="007B4E01">
            <w:pPr>
              <w:jc w:val="center"/>
            </w:pPr>
            <w:r w:rsidRPr="007B4E01">
              <w:rPr>
                <w:b/>
                <w:i/>
              </w:rPr>
              <w:t>Тема 2. Электромагнитное поле в веществе (25 ч).</w:t>
            </w: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60.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Диэлектрики в электростатическом поле.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61.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 xml:space="preserve">Проводники в электростатическом поле. 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62.</w:t>
            </w:r>
          </w:p>
        </w:tc>
        <w:tc>
          <w:tcPr>
            <w:tcW w:w="3792" w:type="dxa"/>
          </w:tcPr>
          <w:p w:rsidR="00914666" w:rsidRPr="007B4E01" w:rsidRDefault="00914666" w:rsidP="00E23D4E">
            <w:pPr>
              <w:rPr>
                <w:b/>
              </w:rPr>
            </w:pPr>
            <w:r w:rsidRPr="00CB2355">
              <w:t>Решение задач.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63.</w:t>
            </w:r>
          </w:p>
        </w:tc>
        <w:tc>
          <w:tcPr>
            <w:tcW w:w="3792" w:type="dxa"/>
          </w:tcPr>
          <w:p w:rsidR="00914666" w:rsidRPr="007B4E01" w:rsidRDefault="00914666" w:rsidP="00E23D4E">
            <w:pPr>
              <w:rPr>
                <w:b/>
              </w:rPr>
            </w:pPr>
            <w:r w:rsidRPr="00CB2355">
              <w:t xml:space="preserve">Электрическая емкость. Конденсаторы. 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64.</w:t>
            </w:r>
          </w:p>
        </w:tc>
        <w:tc>
          <w:tcPr>
            <w:tcW w:w="3792" w:type="dxa"/>
          </w:tcPr>
          <w:p w:rsidR="00914666" w:rsidRPr="007B4E01" w:rsidRDefault="00914666" w:rsidP="00E23D4E">
            <w:pPr>
              <w:rPr>
                <w:b/>
              </w:rPr>
            </w:pPr>
            <w:r w:rsidRPr="00CB2355">
              <w:t>Решение задач.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65.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Электрический ток в металлах. Сила тока.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66.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 xml:space="preserve">Закон Джоуля - Ленца. </w:t>
            </w:r>
            <w:r w:rsidRPr="002C1163">
              <w:rPr>
                <w:b/>
                <w:i/>
              </w:rPr>
              <w:t>Лабораторная работа №5 «Определение электрического сопротивления».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67.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Сопротивление проводника.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68.</w:t>
            </w:r>
          </w:p>
        </w:tc>
        <w:tc>
          <w:tcPr>
            <w:tcW w:w="3792" w:type="dxa"/>
          </w:tcPr>
          <w:p w:rsidR="00914666" w:rsidRPr="002C1163" w:rsidRDefault="00914666" w:rsidP="00511390">
            <w:pPr>
              <w:rPr>
                <w:b/>
                <w:i/>
              </w:rPr>
            </w:pPr>
            <w:r w:rsidRPr="002C1163">
              <w:rPr>
                <w:b/>
                <w:i/>
              </w:rPr>
              <w:t>Лабораторная работа №6 «Определение удельного сопротивления проводника».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69.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Стороннее поле ЭДС.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70.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Законы Ома.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71.</w:t>
            </w:r>
          </w:p>
        </w:tc>
        <w:tc>
          <w:tcPr>
            <w:tcW w:w="3792" w:type="dxa"/>
          </w:tcPr>
          <w:p w:rsidR="00914666" w:rsidRPr="002C1163" w:rsidRDefault="00914666" w:rsidP="00511390">
            <w:pPr>
              <w:rPr>
                <w:b/>
                <w:i/>
              </w:rPr>
            </w:pPr>
            <w:r w:rsidRPr="002C1163">
              <w:rPr>
                <w:b/>
                <w:i/>
              </w:rPr>
              <w:t>Лабораторная работа №7 «Определение ЭДС и внутреннего сопротивления источника тока».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72.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 xml:space="preserve">Расчет электрических цепей. 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73.</w:t>
            </w:r>
          </w:p>
        </w:tc>
        <w:tc>
          <w:tcPr>
            <w:tcW w:w="3792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  <w:r w:rsidRPr="00CB2355">
              <w:t>Решение задач.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74.</w:t>
            </w:r>
          </w:p>
        </w:tc>
        <w:tc>
          <w:tcPr>
            <w:tcW w:w="3792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  <w:r w:rsidRPr="00CB2355">
              <w:t>Мощность постоянного тока.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75.</w:t>
            </w:r>
          </w:p>
        </w:tc>
        <w:tc>
          <w:tcPr>
            <w:tcW w:w="3792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  <w:r w:rsidRPr="00CB2355">
              <w:t>Решение задач.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76.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Собственная и примесная проводимости полупроводников.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77.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Электронно – дырочный переход. Полупроводниковые приборы. Транзистор.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78.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Электрический ток в вакууме. Электрический ток в газе.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79.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 xml:space="preserve">Законы электролиза. 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80.</w:t>
            </w:r>
          </w:p>
        </w:tc>
        <w:tc>
          <w:tcPr>
            <w:tcW w:w="3792" w:type="dxa"/>
          </w:tcPr>
          <w:p w:rsidR="00914666" w:rsidRPr="002C1163" w:rsidRDefault="00914666" w:rsidP="00511390">
            <w:pPr>
              <w:rPr>
                <w:b/>
                <w:i/>
              </w:rPr>
            </w:pPr>
            <w:r w:rsidRPr="002C1163">
              <w:rPr>
                <w:b/>
                <w:i/>
              </w:rPr>
              <w:t>Лабораторная работа №8 «Определение элементарного заряда методом электролиза».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81.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Электрический ток в различных средах. Повторение и обобщение темы.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82.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Магнитное поле в веществе. Магнитное поле Земли.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83.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 xml:space="preserve">Повторение и обобщение «Электромагнитное поле в веществе». </w:t>
            </w:r>
            <w:r w:rsidRPr="007B4E01">
              <w:rPr>
                <w:u w:val="single"/>
              </w:rPr>
              <w:t>Зачет.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84.</w:t>
            </w:r>
          </w:p>
        </w:tc>
        <w:tc>
          <w:tcPr>
            <w:tcW w:w="3792" w:type="dxa"/>
          </w:tcPr>
          <w:p w:rsidR="00914666" w:rsidRPr="002C1163" w:rsidRDefault="00914666" w:rsidP="00511390">
            <w:pPr>
              <w:rPr>
                <w:b/>
                <w:i/>
              </w:rPr>
            </w:pPr>
            <w:r w:rsidRPr="002C1163">
              <w:rPr>
                <w:b/>
                <w:i/>
              </w:rPr>
              <w:t>Контрольная работа №6 «Электромагнитное поле в веществе».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9356" w:type="dxa"/>
            <w:gridSpan w:val="4"/>
          </w:tcPr>
          <w:p w:rsidR="00914666" w:rsidRPr="00CB2355" w:rsidRDefault="00914666" w:rsidP="007B4E01">
            <w:pPr>
              <w:jc w:val="center"/>
            </w:pPr>
            <w:r w:rsidRPr="007B4E01">
              <w:rPr>
                <w:b/>
                <w:i/>
              </w:rPr>
              <w:t>Тема 3. Переменное электромагнитное поле (21 ч).</w:t>
            </w: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85.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Индукция электрического тока. Магнитный поток.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86.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Правило Ленца.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87.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 xml:space="preserve">Закон электромагнитной индукции Фарадея. 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88.</w:t>
            </w:r>
          </w:p>
        </w:tc>
        <w:tc>
          <w:tcPr>
            <w:tcW w:w="3792" w:type="dxa"/>
          </w:tcPr>
          <w:p w:rsidR="00914666" w:rsidRPr="007B4E01" w:rsidRDefault="00914666" w:rsidP="00E23D4E">
            <w:pPr>
              <w:rPr>
                <w:b/>
              </w:rPr>
            </w:pPr>
            <w:r w:rsidRPr="00CB2355">
              <w:t>Решение задач.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89.</w:t>
            </w:r>
          </w:p>
        </w:tc>
        <w:tc>
          <w:tcPr>
            <w:tcW w:w="3792" w:type="dxa"/>
          </w:tcPr>
          <w:p w:rsidR="00914666" w:rsidRPr="007B4E01" w:rsidRDefault="00914666" w:rsidP="00E23D4E">
            <w:pPr>
              <w:rPr>
                <w:b/>
              </w:rPr>
            </w:pPr>
            <w:r w:rsidRPr="00CB2355">
              <w:t>Решение задач «ЭДС индукции в движущихся проводниках».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90.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Самоиндукция.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91.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 xml:space="preserve">Переменный электрический ток. 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92.</w:t>
            </w:r>
          </w:p>
        </w:tc>
        <w:tc>
          <w:tcPr>
            <w:tcW w:w="3792" w:type="dxa"/>
          </w:tcPr>
          <w:p w:rsidR="00914666" w:rsidRPr="007B4E01" w:rsidRDefault="00914666" w:rsidP="00E23D4E">
            <w:pPr>
              <w:rPr>
                <w:b/>
              </w:rPr>
            </w:pPr>
            <w:r w:rsidRPr="00CB2355">
              <w:t>Решение задач.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93.</w:t>
            </w:r>
          </w:p>
        </w:tc>
        <w:tc>
          <w:tcPr>
            <w:tcW w:w="3792" w:type="dxa"/>
          </w:tcPr>
          <w:p w:rsidR="00914666" w:rsidRPr="007B4E01" w:rsidRDefault="00914666" w:rsidP="00E23D4E">
            <w:pPr>
              <w:rPr>
                <w:b/>
              </w:rPr>
            </w:pPr>
            <w:r w:rsidRPr="00CB2355">
              <w:t xml:space="preserve">Сопротивления в цепи переменного тока. 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94.</w:t>
            </w:r>
          </w:p>
        </w:tc>
        <w:tc>
          <w:tcPr>
            <w:tcW w:w="3792" w:type="dxa"/>
          </w:tcPr>
          <w:p w:rsidR="00914666" w:rsidRPr="007B4E01" w:rsidRDefault="00914666" w:rsidP="00E23D4E">
            <w:pPr>
              <w:rPr>
                <w:b/>
              </w:rPr>
            </w:pPr>
            <w:r w:rsidRPr="00CB2355">
              <w:t>Решение задач.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95.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Свободные электромагнитные колебания. Автоколебания.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96.</w:t>
            </w:r>
          </w:p>
        </w:tc>
        <w:tc>
          <w:tcPr>
            <w:tcW w:w="3792" w:type="dxa"/>
          </w:tcPr>
          <w:p w:rsidR="00914666" w:rsidRPr="00CB2355" w:rsidRDefault="00914666" w:rsidP="00E23D4E">
            <w:r w:rsidRPr="00CB2355">
              <w:t>Передача электрической энергии на расстоянии. Трансформатор.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97.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Повторение по пройденному материалу «Электромагнитные колебания». Решение задач.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98.</w:t>
            </w:r>
          </w:p>
        </w:tc>
        <w:tc>
          <w:tcPr>
            <w:tcW w:w="3792" w:type="dxa"/>
          </w:tcPr>
          <w:p w:rsidR="00914666" w:rsidRPr="002C1163" w:rsidRDefault="00914666" w:rsidP="00511390">
            <w:pPr>
              <w:rPr>
                <w:b/>
                <w:i/>
              </w:rPr>
            </w:pPr>
            <w:r w:rsidRPr="002C1163">
              <w:rPr>
                <w:b/>
                <w:i/>
              </w:rPr>
              <w:t>Контрольная работа №7 «Переменное электромагнитное поле».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99.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Гипотеза Максвелла. Электромагнитные волны.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100.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Открытие и свойства электромагнитных волн. Интенсивность электромагнитной волны.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101.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CB2355">
              <w:t>Принципы радиосвязи. Простейший радиоприемник. Повторение и обобщение по пройденному материалу «Электродинамика Максвелла как физическая теория».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102.</w:t>
            </w:r>
          </w:p>
        </w:tc>
        <w:tc>
          <w:tcPr>
            <w:tcW w:w="3792" w:type="dxa"/>
          </w:tcPr>
          <w:p w:rsidR="00914666" w:rsidRPr="00CB2355" w:rsidRDefault="00914666" w:rsidP="00511390">
            <w:r w:rsidRPr="007B4E01">
              <w:rPr>
                <w:u w:val="single"/>
              </w:rPr>
              <w:t>Зачет «</w:t>
            </w:r>
            <w:r w:rsidRPr="00CB2355">
              <w:t>Электромагнитные волны».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103.</w:t>
            </w:r>
          </w:p>
        </w:tc>
        <w:tc>
          <w:tcPr>
            <w:tcW w:w="3792" w:type="dxa"/>
          </w:tcPr>
          <w:p w:rsidR="00914666" w:rsidRPr="00CB2355" w:rsidRDefault="00914666" w:rsidP="007B4E01">
            <w:pPr>
              <w:jc w:val="both"/>
            </w:pPr>
            <w:r w:rsidRPr="00CB2355">
              <w:t>Повторение и обобщение по теме «Механика».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104.</w:t>
            </w:r>
          </w:p>
        </w:tc>
        <w:tc>
          <w:tcPr>
            <w:tcW w:w="3792" w:type="dxa"/>
          </w:tcPr>
          <w:p w:rsidR="00914666" w:rsidRPr="007B4E01" w:rsidRDefault="00914666" w:rsidP="00511390">
            <w:pPr>
              <w:rPr>
                <w:u w:val="single"/>
              </w:rPr>
            </w:pPr>
            <w:r w:rsidRPr="00CB2355">
              <w:t>Повторение и обобщение по теме «Электромагнитное поле».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  <w:r w:rsidRPr="00CB2355">
              <w:t>105.</w:t>
            </w:r>
          </w:p>
        </w:tc>
        <w:tc>
          <w:tcPr>
            <w:tcW w:w="3792" w:type="dxa"/>
          </w:tcPr>
          <w:p w:rsidR="00914666" w:rsidRPr="007B4E01" w:rsidRDefault="00914666" w:rsidP="00511390">
            <w:pPr>
              <w:rPr>
                <w:u w:val="single"/>
              </w:rPr>
            </w:pPr>
            <w:r w:rsidRPr="00CB2355">
              <w:t>Повторение и обобщение по теме «Переменное электромагнитное поле ».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  <w:tr w:rsidR="00914666" w:rsidRPr="00CB2355" w:rsidTr="007B4E01">
        <w:tc>
          <w:tcPr>
            <w:tcW w:w="851" w:type="dxa"/>
          </w:tcPr>
          <w:p w:rsidR="00914666" w:rsidRPr="00CB2355" w:rsidRDefault="00914666" w:rsidP="007B4E01">
            <w:pPr>
              <w:jc w:val="center"/>
            </w:pPr>
          </w:p>
        </w:tc>
        <w:tc>
          <w:tcPr>
            <w:tcW w:w="3792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  <w:r w:rsidRPr="007B4E01">
              <w:rPr>
                <w:b/>
              </w:rPr>
              <w:t>Итого:</w:t>
            </w:r>
          </w:p>
        </w:tc>
        <w:tc>
          <w:tcPr>
            <w:tcW w:w="2161" w:type="dxa"/>
          </w:tcPr>
          <w:p w:rsidR="00914666" w:rsidRPr="007B4E01" w:rsidRDefault="00914666" w:rsidP="007B4E01">
            <w:pPr>
              <w:jc w:val="both"/>
              <w:rPr>
                <w:b/>
              </w:rPr>
            </w:pPr>
            <w:r w:rsidRPr="007B4E01">
              <w:rPr>
                <w:b/>
              </w:rPr>
              <w:t>61 час</w:t>
            </w:r>
          </w:p>
        </w:tc>
        <w:tc>
          <w:tcPr>
            <w:tcW w:w="2552" w:type="dxa"/>
          </w:tcPr>
          <w:p w:rsidR="00914666" w:rsidRPr="00CB2355" w:rsidRDefault="00914666" w:rsidP="007B4E01">
            <w:pPr>
              <w:jc w:val="both"/>
            </w:pPr>
          </w:p>
        </w:tc>
      </w:tr>
    </w:tbl>
    <w:p w:rsidR="00914666" w:rsidRDefault="00914666" w:rsidP="00E23D4E">
      <w:pPr>
        <w:spacing w:line="360" w:lineRule="auto"/>
        <w:jc w:val="center"/>
        <w:rPr>
          <w:b/>
          <w:sz w:val="32"/>
          <w:szCs w:val="32"/>
        </w:rPr>
      </w:pPr>
    </w:p>
    <w:p w:rsidR="00914666" w:rsidRPr="00BC539B" w:rsidRDefault="00914666" w:rsidP="00406FE1">
      <w:pPr>
        <w:spacing w:line="360" w:lineRule="auto"/>
        <w:jc w:val="both"/>
        <w:rPr>
          <w:sz w:val="28"/>
          <w:szCs w:val="28"/>
        </w:rPr>
      </w:pPr>
    </w:p>
    <w:p w:rsidR="00914666" w:rsidRDefault="00914666" w:rsidP="00DA06D6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     </w:t>
      </w:r>
    </w:p>
    <w:p w:rsidR="00914666" w:rsidRDefault="00914666" w:rsidP="00DA06D6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  <w:lang w:val="en-US"/>
        </w:rPr>
      </w:pPr>
    </w:p>
    <w:p w:rsidR="00914666" w:rsidRDefault="00914666" w:rsidP="00DA06D6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  <w:lang w:val="en-US"/>
        </w:rPr>
      </w:pPr>
    </w:p>
    <w:p w:rsidR="00914666" w:rsidRDefault="00914666" w:rsidP="00DA06D6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  <w:lang w:val="en-US"/>
        </w:rPr>
      </w:pPr>
    </w:p>
    <w:p w:rsidR="00914666" w:rsidRDefault="00914666" w:rsidP="00DA06D6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  <w:lang w:val="en-US"/>
        </w:rPr>
      </w:pPr>
    </w:p>
    <w:p w:rsidR="00914666" w:rsidRDefault="00914666" w:rsidP="00DA06D6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 xml:space="preserve"> </w:t>
      </w:r>
      <w:r w:rsidRPr="006A38A8">
        <w:rPr>
          <w:b/>
          <w:color w:val="000000"/>
          <w:sz w:val="28"/>
          <w:szCs w:val="28"/>
        </w:rPr>
        <w:t>Список используемой литературы:</w:t>
      </w:r>
    </w:p>
    <w:p w:rsidR="00914666" w:rsidRPr="006A38A8" w:rsidRDefault="00914666" w:rsidP="00DA06D6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6A38A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Сборник рабочих программ по физике 10-11 классы / </w:t>
      </w:r>
      <w:r w:rsidRPr="006A38A8"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>под редакцией В.А. Орлова, О.Ф. Кабардина, В.А. Коровина и др.</w:t>
      </w: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 – М.: Просвещение, 2007.</w:t>
      </w:r>
    </w:p>
    <w:p w:rsidR="00914666" w:rsidRPr="006A38A8" w:rsidRDefault="00914666" w:rsidP="00DA06D6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eastAsia="ru-RU"/>
        </w:rPr>
        <w:t xml:space="preserve">Волков В.А. Универсальные поурочные разработки по физике: 10 класс.-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М.: ВАКО, 2013.- 400 с.</w:t>
      </w:r>
    </w:p>
    <w:p w:rsidR="00914666" w:rsidRPr="006A38A8" w:rsidRDefault="00914666" w:rsidP="00DA06D6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Громов С.В. Физика: Механика. Теория относительности. Электродинамика: Учеб. для 10 кл. общеобразоват. учреждений/С.В. Громов; под ред. Н.В. Шароновой. – 5-е изд. – М.: Просвещение, 2008.- 383 с.</w:t>
      </w:r>
    </w:p>
    <w:p w:rsidR="00914666" w:rsidRDefault="00914666"/>
    <w:sectPr w:rsidR="00914666" w:rsidSect="002C1163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666" w:rsidRDefault="00914666">
      <w:r>
        <w:separator/>
      </w:r>
    </w:p>
  </w:endnote>
  <w:endnote w:type="continuationSeparator" w:id="0">
    <w:p w:rsidR="00914666" w:rsidRDefault="00914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666" w:rsidRDefault="00914666" w:rsidP="00716A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14666" w:rsidRDefault="00914666" w:rsidP="002C116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666" w:rsidRDefault="00914666" w:rsidP="00716A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:rsidR="00914666" w:rsidRDefault="00914666" w:rsidP="002C116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666" w:rsidRDefault="00914666">
      <w:r>
        <w:separator/>
      </w:r>
    </w:p>
  </w:footnote>
  <w:footnote w:type="continuationSeparator" w:id="0">
    <w:p w:rsidR="00914666" w:rsidRDefault="009146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C6FB3"/>
    <w:multiLevelType w:val="hybridMultilevel"/>
    <w:tmpl w:val="4970C91A"/>
    <w:lvl w:ilvl="0" w:tplc="8A58F2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E5767C"/>
    <w:multiLevelType w:val="hybridMultilevel"/>
    <w:tmpl w:val="C5DC32EE"/>
    <w:lvl w:ilvl="0" w:tplc="55C2629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6FE1"/>
    <w:rsid w:val="00000A08"/>
    <w:rsid w:val="000D33D0"/>
    <w:rsid w:val="00296D2D"/>
    <w:rsid w:val="002C1163"/>
    <w:rsid w:val="002C17AF"/>
    <w:rsid w:val="00406FE1"/>
    <w:rsid w:val="00474FA7"/>
    <w:rsid w:val="00511390"/>
    <w:rsid w:val="00684746"/>
    <w:rsid w:val="0069469B"/>
    <w:rsid w:val="006A38A8"/>
    <w:rsid w:val="00716A4A"/>
    <w:rsid w:val="00776C87"/>
    <w:rsid w:val="007B4E01"/>
    <w:rsid w:val="008667EA"/>
    <w:rsid w:val="00914666"/>
    <w:rsid w:val="009A66EE"/>
    <w:rsid w:val="00A41758"/>
    <w:rsid w:val="00AD783D"/>
    <w:rsid w:val="00BC539B"/>
    <w:rsid w:val="00BD31E4"/>
    <w:rsid w:val="00CB2355"/>
    <w:rsid w:val="00D861A2"/>
    <w:rsid w:val="00DA06D6"/>
    <w:rsid w:val="00DF4DA7"/>
    <w:rsid w:val="00E23D4E"/>
    <w:rsid w:val="00E45E86"/>
    <w:rsid w:val="00E93B19"/>
    <w:rsid w:val="00F11552"/>
    <w:rsid w:val="00F80495"/>
    <w:rsid w:val="00FD3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FE1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06FE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99"/>
    <w:rsid w:val="00E23D4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C116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6DE7"/>
    <w:rPr>
      <w:rFonts w:ascii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2C116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6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15</Pages>
  <Words>2957</Words>
  <Characters>16858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2014-02-15T17:10:00Z</dcterms:created>
  <dcterms:modified xsi:type="dcterms:W3CDTF">2014-02-24T09:30:00Z</dcterms:modified>
</cp:coreProperties>
</file>